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768D0B8" w14:textId="0D349223" w:rsidR="00096F48" w:rsidRPr="00B36003" w:rsidRDefault="00B261BD" w:rsidP="00EE69BA">
      <w:pPr>
        <w:spacing w:after="0" w:line="240" w:lineRule="auto"/>
        <w:jc w:val="right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36003">
        <w:rPr>
          <w:rFonts w:ascii="Times New Roman" w:eastAsia="Times New Roman" w:hAnsi="Times New Roman"/>
          <w:b/>
          <w:sz w:val="28"/>
          <w:szCs w:val="28"/>
          <w:lang w:eastAsia="ru-RU"/>
        </w:rPr>
        <w:t>Приложение 1</w:t>
      </w:r>
    </w:p>
    <w:p w14:paraId="4F7C8C12" w14:textId="77777777" w:rsidR="006D6B00" w:rsidRPr="00B36003" w:rsidRDefault="006D6B00" w:rsidP="00EE69B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_GoBack"/>
      <w:bookmarkEnd w:id="0"/>
      <w:r w:rsidRPr="00B36003">
        <w:rPr>
          <w:rFonts w:ascii="Times New Roman" w:eastAsia="Times New Roman" w:hAnsi="Times New Roman"/>
          <w:sz w:val="28"/>
          <w:szCs w:val="28"/>
          <w:lang w:eastAsia="ru-RU"/>
        </w:rPr>
        <w:t xml:space="preserve">Рентгеновский компьютерный томограф (диагностический) </w:t>
      </w:r>
    </w:p>
    <w:p w14:paraId="78167663" w14:textId="278F05FE" w:rsidR="002F2E51" w:rsidRPr="00B36003" w:rsidRDefault="005F0821" w:rsidP="00EE69B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36003">
        <w:rPr>
          <w:rFonts w:ascii="Times New Roman" w:eastAsia="Times New Roman" w:hAnsi="Times New Roman"/>
          <w:sz w:val="28"/>
          <w:szCs w:val="28"/>
          <w:lang w:eastAsia="ru-RU"/>
        </w:rPr>
        <w:t>Количество (</w:t>
      </w:r>
      <w:proofErr w:type="spellStart"/>
      <w:r w:rsidRPr="00B36003">
        <w:rPr>
          <w:rFonts w:ascii="Times New Roman" w:eastAsia="Times New Roman" w:hAnsi="Times New Roman"/>
          <w:sz w:val="28"/>
          <w:szCs w:val="28"/>
          <w:lang w:eastAsia="ru-RU"/>
        </w:rPr>
        <w:t>шт</w:t>
      </w:r>
      <w:proofErr w:type="spellEnd"/>
      <w:r w:rsidRPr="00B36003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="00C61FDC" w:rsidRPr="00B36003">
        <w:rPr>
          <w:rFonts w:ascii="Times New Roman" w:eastAsia="Times New Roman" w:hAnsi="Times New Roman"/>
          <w:sz w:val="28"/>
          <w:szCs w:val="28"/>
          <w:lang w:val="en-US" w:eastAsia="ru-RU"/>
        </w:rPr>
        <w:t xml:space="preserve"> </w:t>
      </w:r>
      <w:r w:rsidR="00706190" w:rsidRPr="00B36003">
        <w:rPr>
          <w:rFonts w:ascii="Times New Roman" w:eastAsia="Times New Roman" w:hAnsi="Times New Roman"/>
          <w:sz w:val="28"/>
          <w:szCs w:val="28"/>
          <w:lang w:eastAsia="ru-RU"/>
        </w:rPr>
        <w:sym w:font="Symbol" w:char="F02D"/>
      </w:r>
      <w:r w:rsidRPr="00B3600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43B0A" w:rsidRPr="00B36003">
        <w:rPr>
          <w:rFonts w:ascii="Times New Roman" w:eastAsia="Times New Roman" w:hAnsi="Times New Roman"/>
          <w:b/>
          <w:sz w:val="28"/>
          <w:szCs w:val="28"/>
          <w:lang w:eastAsia="ru-RU"/>
        </w:rPr>
        <w:t>1</w:t>
      </w:r>
      <w:r w:rsidRPr="00B36003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10C8AABB" w14:textId="77777777" w:rsidR="006D6B00" w:rsidRPr="00B36003" w:rsidRDefault="006D6B00" w:rsidP="00EE69BA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be-BY"/>
        </w:rPr>
      </w:pPr>
      <w:r w:rsidRPr="00B36003">
        <w:rPr>
          <w:rFonts w:ascii="Times New Roman" w:eastAsia="Times New Roman" w:hAnsi="Times New Roman"/>
          <w:b/>
          <w:sz w:val="28"/>
          <w:szCs w:val="28"/>
          <w:lang w:eastAsia="be-BY"/>
        </w:rPr>
        <w:t>Состав (комплектация) оборудования из расчета на 1 комплект.</w:t>
      </w:r>
    </w:p>
    <w:tbl>
      <w:tblPr>
        <w:tblW w:w="9654" w:type="dxa"/>
        <w:tblInd w:w="-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32"/>
        <w:gridCol w:w="8099"/>
        <w:gridCol w:w="723"/>
      </w:tblGrid>
      <w:tr w:rsidR="007231C6" w:rsidRPr="00B36003" w14:paraId="77AF0282" w14:textId="77777777" w:rsidTr="00A454E6">
        <w:trPr>
          <w:trHeight w:val="241"/>
        </w:trPr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14:paraId="7D4A77A9" w14:textId="77777777" w:rsidR="00C21C37" w:rsidRPr="00B36003" w:rsidRDefault="00C21C37" w:rsidP="00EE69BA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809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14:paraId="2CDD8349" w14:textId="77777777" w:rsidR="00C21C37" w:rsidRPr="00B36003" w:rsidRDefault="00C21C37" w:rsidP="00EE69BA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Наименование</w:t>
            </w:r>
          </w:p>
        </w:tc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14:paraId="490248C8" w14:textId="77777777" w:rsidR="00C21C37" w:rsidRPr="00B36003" w:rsidRDefault="00C21C37" w:rsidP="00EE69BA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Кол</w:t>
            </w:r>
          </w:p>
        </w:tc>
      </w:tr>
      <w:tr w:rsidR="007231C6" w:rsidRPr="00B36003" w14:paraId="67D857C1" w14:textId="77777777" w:rsidTr="00A454E6">
        <w:trPr>
          <w:trHeight w:val="210"/>
        </w:trPr>
        <w:tc>
          <w:tcPr>
            <w:tcW w:w="8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0003DF9" w14:textId="77777777" w:rsidR="00C21C37" w:rsidRPr="00B36003" w:rsidRDefault="00C21C37" w:rsidP="00EE69BA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п/п</w:t>
            </w:r>
          </w:p>
        </w:tc>
        <w:tc>
          <w:tcPr>
            <w:tcW w:w="80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4563FF6" w14:textId="77777777" w:rsidR="00C21C37" w:rsidRPr="00B36003" w:rsidRDefault="00C21C37" w:rsidP="00EE69BA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BE0BDA6" w14:textId="77777777" w:rsidR="00C21C37" w:rsidRPr="00B36003" w:rsidRDefault="00C21C37" w:rsidP="00EE69BA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-во</w:t>
            </w:r>
          </w:p>
        </w:tc>
      </w:tr>
      <w:tr w:rsidR="007231C6" w:rsidRPr="00B36003" w14:paraId="778422AF" w14:textId="77777777" w:rsidTr="00A454E6">
        <w:trPr>
          <w:trHeight w:val="231"/>
        </w:trPr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1AB67C5" w14:textId="77777777" w:rsidR="00C21C37" w:rsidRPr="00B36003" w:rsidRDefault="00C21C37" w:rsidP="00EE69BA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1.1.</w:t>
            </w:r>
          </w:p>
        </w:tc>
        <w:tc>
          <w:tcPr>
            <w:tcW w:w="8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7B8D68B" w14:textId="77777777" w:rsidR="00C21C37" w:rsidRPr="00B36003" w:rsidRDefault="00C21C37" w:rsidP="00EE69BA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Генератор</w:t>
            </w:r>
          </w:p>
        </w:tc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90B7493" w14:textId="77777777" w:rsidR="00C21C37" w:rsidRPr="00B36003" w:rsidRDefault="00C21C37" w:rsidP="00EE69BA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1</w:t>
            </w:r>
          </w:p>
        </w:tc>
      </w:tr>
      <w:tr w:rsidR="007231C6" w:rsidRPr="00B36003" w14:paraId="0329923A" w14:textId="77777777" w:rsidTr="00A454E6">
        <w:trPr>
          <w:trHeight w:val="225"/>
        </w:trPr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3339A5F" w14:textId="77777777" w:rsidR="00C21C37" w:rsidRPr="00B36003" w:rsidRDefault="00C21C37" w:rsidP="00EE69BA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1.2.</w:t>
            </w:r>
          </w:p>
        </w:tc>
        <w:tc>
          <w:tcPr>
            <w:tcW w:w="8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DB5FFAA" w14:textId="77777777" w:rsidR="00C21C37" w:rsidRPr="00B36003" w:rsidRDefault="00C21C37" w:rsidP="00EE69BA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Рентгеновская трубка</w:t>
            </w:r>
          </w:p>
        </w:tc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A1DC55F" w14:textId="77777777" w:rsidR="00C21C37" w:rsidRPr="00B36003" w:rsidRDefault="00C21C37" w:rsidP="00EE69BA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1</w:t>
            </w:r>
          </w:p>
        </w:tc>
      </w:tr>
      <w:tr w:rsidR="007231C6" w:rsidRPr="00B36003" w14:paraId="36305F6A" w14:textId="77777777" w:rsidTr="00A454E6">
        <w:trPr>
          <w:trHeight w:val="231"/>
        </w:trPr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CDB5DD6" w14:textId="77777777" w:rsidR="00C21C37" w:rsidRPr="00B36003" w:rsidRDefault="00C21C37" w:rsidP="00EE69BA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1.3.</w:t>
            </w:r>
          </w:p>
        </w:tc>
        <w:tc>
          <w:tcPr>
            <w:tcW w:w="8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6ABBF60" w14:textId="77777777" w:rsidR="00C21C37" w:rsidRPr="00B36003" w:rsidRDefault="00C21C37" w:rsidP="00EE69BA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Детекторы</w:t>
            </w:r>
          </w:p>
        </w:tc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5D98E2E" w14:textId="77777777" w:rsidR="00C21C37" w:rsidRPr="00B36003" w:rsidRDefault="00C21C37" w:rsidP="00EE69BA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1</w:t>
            </w:r>
          </w:p>
        </w:tc>
      </w:tr>
      <w:tr w:rsidR="007231C6" w:rsidRPr="00B36003" w14:paraId="210DCD0F" w14:textId="77777777" w:rsidTr="00A454E6">
        <w:trPr>
          <w:trHeight w:val="231"/>
        </w:trPr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8C94424" w14:textId="77777777" w:rsidR="00C21C37" w:rsidRPr="00B36003" w:rsidRDefault="00C21C37" w:rsidP="00EE69BA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1.4.</w:t>
            </w:r>
          </w:p>
        </w:tc>
        <w:tc>
          <w:tcPr>
            <w:tcW w:w="8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C4802BA" w14:textId="77777777" w:rsidR="00C21C37" w:rsidRPr="00B36003" w:rsidRDefault="00C21C37" w:rsidP="00EE69BA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Гентри</w:t>
            </w:r>
            <w:proofErr w:type="spellEnd"/>
          </w:p>
        </w:tc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19D77E7" w14:textId="77777777" w:rsidR="00C21C37" w:rsidRPr="00B36003" w:rsidRDefault="00C21C37" w:rsidP="00EE69BA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1</w:t>
            </w:r>
          </w:p>
        </w:tc>
      </w:tr>
      <w:tr w:rsidR="007231C6" w:rsidRPr="00B36003" w14:paraId="1F36979A" w14:textId="77777777" w:rsidTr="00A454E6">
        <w:trPr>
          <w:trHeight w:val="225"/>
        </w:trPr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98080C2" w14:textId="77777777" w:rsidR="00C21C37" w:rsidRPr="00B36003" w:rsidRDefault="00C21C37" w:rsidP="00EE69BA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1.5.</w:t>
            </w:r>
          </w:p>
        </w:tc>
        <w:tc>
          <w:tcPr>
            <w:tcW w:w="8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1D850D1" w14:textId="77777777" w:rsidR="00C21C37" w:rsidRPr="00B36003" w:rsidRDefault="00C21C37" w:rsidP="00EE69BA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Стол пациента</w:t>
            </w:r>
          </w:p>
        </w:tc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2A14090" w14:textId="77777777" w:rsidR="00C21C37" w:rsidRPr="00B36003" w:rsidRDefault="00C21C37" w:rsidP="00EE69BA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1</w:t>
            </w:r>
          </w:p>
        </w:tc>
      </w:tr>
      <w:tr w:rsidR="007231C6" w:rsidRPr="00B36003" w14:paraId="514CF378" w14:textId="77777777" w:rsidTr="00A454E6">
        <w:trPr>
          <w:trHeight w:val="231"/>
        </w:trPr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C62A6C5" w14:textId="77777777" w:rsidR="00C21C37" w:rsidRPr="00B36003" w:rsidRDefault="00C21C37" w:rsidP="00EE69BA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1.6.</w:t>
            </w:r>
          </w:p>
        </w:tc>
        <w:tc>
          <w:tcPr>
            <w:tcW w:w="8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FA49368" w14:textId="77777777" w:rsidR="00C21C37" w:rsidRPr="00B36003" w:rsidRDefault="00C21C37" w:rsidP="00EE69BA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Компьютерная система (консоль оператора)</w:t>
            </w:r>
          </w:p>
        </w:tc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7B7CD55" w14:textId="77777777" w:rsidR="00C21C37" w:rsidRPr="00B36003" w:rsidRDefault="00C21C37" w:rsidP="00EE69BA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1</w:t>
            </w:r>
          </w:p>
        </w:tc>
      </w:tr>
      <w:tr w:rsidR="007231C6" w:rsidRPr="00B36003" w14:paraId="51B401E1" w14:textId="77777777" w:rsidTr="00A454E6">
        <w:trPr>
          <w:trHeight w:val="225"/>
        </w:trPr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0252846" w14:textId="77777777" w:rsidR="00C21C37" w:rsidRPr="00B36003" w:rsidRDefault="00C21C37" w:rsidP="00EE69BA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1.7.</w:t>
            </w:r>
          </w:p>
        </w:tc>
        <w:tc>
          <w:tcPr>
            <w:tcW w:w="8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C86CB8F" w14:textId="77777777" w:rsidR="00C21C37" w:rsidRPr="00B36003" w:rsidRDefault="00C21C37" w:rsidP="00EE69BA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Программное медицинское обеспечение консоли оператора</w:t>
            </w:r>
          </w:p>
        </w:tc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3C2DC0" w14:textId="77777777" w:rsidR="00C21C37" w:rsidRPr="00B36003" w:rsidRDefault="00C21C37" w:rsidP="00EE69BA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1</w:t>
            </w:r>
          </w:p>
        </w:tc>
      </w:tr>
      <w:tr w:rsidR="007231C6" w:rsidRPr="00B36003" w14:paraId="798F6BBB" w14:textId="77777777" w:rsidTr="00A454E6">
        <w:trPr>
          <w:trHeight w:val="236"/>
        </w:trPr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1B8FA7F" w14:textId="77777777" w:rsidR="00C21C37" w:rsidRPr="00B36003" w:rsidRDefault="00C21C37" w:rsidP="00EE69BA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1.8.</w:t>
            </w:r>
          </w:p>
        </w:tc>
        <w:tc>
          <w:tcPr>
            <w:tcW w:w="8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06E80E0" w14:textId="71D3745F" w:rsidR="00C21C37" w:rsidRPr="00B36003" w:rsidRDefault="00A454E6" w:rsidP="00AF5188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Рабочая</w:t>
            </w:r>
            <w:r w:rsidR="00C21C37"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станция</w:t>
            </w:r>
          </w:p>
        </w:tc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A52E7B3" w14:textId="77777777" w:rsidR="00C21C37" w:rsidRPr="00B36003" w:rsidRDefault="00C21C37" w:rsidP="00EE69BA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2</w:t>
            </w:r>
          </w:p>
        </w:tc>
      </w:tr>
      <w:tr w:rsidR="007231C6" w:rsidRPr="00B36003" w14:paraId="0DA0827F" w14:textId="77777777" w:rsidTr="00A454E6">
        <w:trPr>
          <w:trHeight w:val="220"/>
        </w:trPr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E24DD7F" w14:textId="77777777" w:rsidR="00C21C37" w:rsidRPr="00B36003" w:rsidRDefault="00C21C37" w:rsidP="00EE69BA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1.9.</w:t>
            </w:r>
          </w:p>
        </w:tc>
        <w:tc>
          <w:tcPr>
            <w:tcW w:w="8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7520EA7" w14:textId="77777777" w:rsidR="00C21C37" w:rsidRPr="00B36003" w:rsidRDefault="00C21C37" w:rsidP="00EE69BA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Программное медицинское обеспечение рабочей станции</w:t>
            </w:r>
          </w:p>
        </w:tc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208FB60" w14:textId="77777777" w:rsidR="00C21C37" w:rsidRPr="00B36003" w:rsidRDefault="00C21C37" w:rsidP="00EE69BA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2</w:t>
            </w:r>
          </w:p>
        </w:tc>
      </w:tr>
      <w:tr w:rsidR="007231C6" w:rsidRPr="00B36003" w14:paraId="2502A047" w14:textId="77777777" w:rsidTr="00A454E6">
        <w:trPr>
          <w:trHeight w:val="672"/>
        </w:trPr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1BAF5D6" w14:textId="77777777" w:rsidR="00C21C37" w:rsidRPr="00B36003" w:rsidRDefault="00C21C37" w:rsidP="00EE69BA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1.10.</w:t>
            </w:r>
          </w:p>
        </w:tc>
        <w:tc>
          <w:tcPr>
            <w:tcW w:w="8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C75F951" w14:textId="77777777" w:rsidR="00C21C37" w:rsidRPr="00B36003" w:rsidRDefault="00C21C37" w:rsidP="000462C3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Источник бесперебойного питания обеспечение работы всего диагностического комплекса при авар</w:t>
            </w:r>
            <w:r w:rsidR="000462C3"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ийных ситуациях в течение 10 ми</w:t>
            </w: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нут;</w:t>
            </w:r>
          </w:p>
        </w:tc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4EA8BD1" w14:textId="77777777" w:rsidR="00C21C37" w:rsidRPr="00B36003" w:rsidRDefault="00C21C37" w:rsidP="00EE69BA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1</w:t>
            </w:r>
          </w:p>
        </w:tc>
      </w:tr>
      <w:tr w:rsidR="0042276F" w:rsidRPr="00B36003" w14:paraId="64C3ACEC" w14:textId="77777777" w:rsidTr="00A454E6">
        <w:trPr>
          <w:trHeight w:val="672"/>
        </w:trPr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0CB84FA" w14:textId="77777777" w:rsidR="0042276F" w:rsidRPr="00B36003" w:rsidRDefault="0042276F" w:rsidP="0042276F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1.11</w:t>
            </w:r>
          </w:p>
        </w:tc>
        <w:tc>
          <w:tcPr>
            <w:tcW w:w="8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AB96C12" w14:textId="77777777" w:rsidR="0042276F" w:rsidRPr="00B36003" w:rsidRDefault="0042276F" w:rsidP="0042276F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Климатическая система для процедурной, пультовой, генераторной</w:t>
            </w:r>
          </w:p>
        </w:tc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673D51E" w14:textId="77777777" w:rsidR="0042276F" w:rsidRPr="00B36003" w:rsidRDefault="0042276F" w:rsidP="0042276F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1</w:t>
            </w:r>
          </w:p>
        </w:tc>
      </w:tr>
      <w:tr w:rsidR="000C75F0" w:rsidRPr="00B36003" w14:paraId="7492F6A9" w14:textId="77777777" w:rsidTr="00A454E6">
        <w:trPr>
          <w:trHeight w:val="672"/>
        </w:trPr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EE7A27B" w14:textId="450DAADA" w:rsidR="000C75F0" w:rsidRPr="00B36003" w:rsidRDefault="000C75F0" w:rsidP="0042276F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1.12</w:t>
            </w:r>
          </w:p>
        </w:tc>
        <w:tc>
          <w:tcPr>
            <w:tcW w:w="8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7512380" w14:textId="45AD7B8F" w:rsidR="000C75F0" w:rsidRPr="00B36003" w:rsidRDefault="000C75F0" w:rsidP="0042276F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Сетевое (архивное) устройство для хранения медицинских изображений с емкостью хранилища не менее 32 Тб</w:t>
            </w:r>
          </w:p>
        </w:tc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ECB9EAB" w14:textId="2B6A0840" w:rsidR="000C75F0" w:rsidRPr="00B36003" w:rsidRDefault="000C75F0" w:rsidP="0042276F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1</w:t>
            </w:r>
          </w:p>
        </w:tc>
      </w:tr>
    </w:tbl>
    <w:p w14:paraId="41CDCF72" w14:textId="77777777" w:rsidR="00C21C37" w:rsidRPr="00B36003" w:rsidRDefault="00C21C37" w:rsidP="00816747">
      <w:pPr>
        <w:pStyle w:val="a3"/>
        <w:rPr>
          <w:rFonts w:ascii="Times New Roman" w:hAnsi="Times New Roman"/>
          <w:b/>
          <w:sz w:val="28"/>
          <w:szCs w:val="28"/>
          <w:lang w:eastAsia="ru-RU"/>
        </w:rPr>
      </w:pPr>
      <w:r w:rsidRPr="00B36003">
        <w:rPr>
          <w:rFonts w:ascii="Times New Roman" w:hAnsi="Times New Roman"/>
          <w:b/>
          <w:sz w:val="28"/>
          <w:szCs w:val="28"/>
          <w:lang w:eastAsia="ru-RU"/>
        </w:rPr>
        <w:t>2. Технические требования</w:t>
      </w:r>
    </w:p>
    <w:tbl>
      <w:tblPr>
        <w:tblW w:w="9658" w:type="dxa"/>
        <w:tblInd w:w="-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94"/>
        <w:gridCol w:w="38"/>
        <w:gridCol w:w="3961"/>
        <w:gridCol w:w="10"/>
        <w:gridCol w:w="3837"/>
        <w:gridCol w:w="718"/>
      </w:tblGrid>
      <w:tr w:rsidR="007231C6" w:rsidRPr="00B36003" w14:paraId="6E2E614A" w14:textId="77777777" w:rsidTr="00F903C4">
        <w:trPr>
          <w:trHeight w:val="617"/>
        </w:trPr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F9C2FF8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№ п/п</w:t>
            </w:r>
          </w:p>
        </w:tc>
        <w:tc>
          <w:tcPr>
            <w:tcW w:w="40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5E8F19E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Наименование</w:t>
            </w:r>
          </w:p>
        </w:tc>
        <w:tc>
          <w:tcPr>
            <w:tcW w:w="3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48A20E7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Базовые параметры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21D03FA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При</w:t>
            </w: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softHyphen/>
              <w:t>меча</w:t>
            </w: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softHyphen/>
              <w:t>ние</w:t>
            </w:r>
          </w:p>
        </w:tc>
      </w:tr>
      <w:tr w:rsidR="007231C6" w:rsidRPr="00B36003" w14:paraId="1C6AD633" w14:textId="77777777" w:rsidTr="00973B71">
        <w:trPr>
          <w:trHeight w:val="240"/>
        </w:trPr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4573B10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2.1.</w:t>
            </w:r>
          </w:p>
        </w:tc>
        <w:tc>
          <w:tcPr>
            <w:tcW w:w="784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1818CF0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Генератор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208888A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7231C6" w:rsidRPr="00B36003" w14:paraId="33EF411C" w14:textId="77777777" w:rsidTr="00F903C4">
        <w:trPr>
          <w:trHeight w:val="240"/>
        </w:trPr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9A8219E" w14:textId="77777777" w:rsidR="00C21C37" w:rsidRPr="00B36003" w:rsidRDefault="0027043A" w:rsidP="0027043A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2.1.1.</w:t>
            </w:r>
          </w:p>
        </w:tc>
        <w:tc>
          <w:tcPr>
            <w:tcW w:w="40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21E98FE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Мощность</w:t>
            </w:r>
          </w:p>
        </w:tc>
        <w:tc>
          <w:tcPr>
            <w:tcW w:w="3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AE02601" w14:textId="77777777" w:rsidR="00C21C37" w:rsidRPr="00B36003" w:rsidRDefault="00686537" w:rsidP="00973B71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не менее </w:t>
            </w:r>
            <w:r w:rsidR="00973B71" w:rsidRPr="00B36003">
              <w:rPr>
                <w:rFonts w:ascii="Times New Roman" w:hAnsi="Times New Roman"/>
                <w:sz w:val="28"/>
                <w:szCs w:val="28"/>
                <w:lang w:val="en-US" w:eastAsia="ru-RU"/>
              </w:rPr>
              <w:t>80</w:t>
            </w:r>
            <w:r w:rsidR="00C21C37"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кВт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41EFD7C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7231C6" w:rsidRPr="00B36003" w14:paraId="0A9BFC7E" w14:textId="77777777" w:rsidTr="00F903C4">
        <w:trPr>
          <w:trHeight w:val="246"/>
        </w:trPr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CA19873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2.1.2.</w:t>
            </w:r>
          </w:p>
        </w:tc>
        <w:tc>
          <w:tcPr>
            <w:tcW w:w="40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E626657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Диапазон напряжения</w:t>
            </w:r>
          </w:p>
        </w:tc>
        <w:tc>
          <w:tcPr>
            <w:tcW w:w="3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FFD0D77" w14:textId="77777777" w:rsidR="00C21C37" w:rsidRPr="00B36003" w:rsidRDefault="002B5B6D" w:rsidP="002B5B6D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не менее 80-135</w:t>
            </w:r>
            <w:r w:rsidR="00C21C37"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C21C37"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кВ</w:t>
            </w:r>
            <w:proofErr w:type="spellEnd"/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9FA83B8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7231C6" w:rsidRPr="00B36003" w14:paraId="0C18CB14" w14:textId="77777777" w:rsidTr="00F903C4">
        <w:trPr>
          <w:trHeight w:val="246"/>
        </w:trPr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D322EAA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2.1.3.</w:t>
            </w:r>
          </w:p>
        </w:tc>
        <w:tc>
          <w:tcPr>
            <w:tcW w:w="40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934EEC6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Диапазон силы тока</w:t>
            </w:r>
          </w:p>
        </w:tc>
        <w:tc>
          <w:tcPr>
            <w:tcW w:w="3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EB8F28D" w14:textId="77777777" w:rsidR="00C21C37" w:rsidRPr="00B36003" w:rsidRDefault="00C21C37" w:rsidP="0042276F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не менее 20-</w:t>
            </w:r>
            <w:r w:rsidR="0042276F"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650</w:t>
            </w: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мА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83DF625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7231C6" w:rsidRPr="00B36003" w14:paraId="757532DA" w14:textId="77777777" w:rsidTr="00973B71">
        <w:trPr>
          <w:trHeight w:val="240"/>
        </w:trPr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E336561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2.2.</w:t>
            </w:r>
          </w:p>
        </w:tc>
        <w:tc>
          <w:tcPr>
            <w:tcW w:w="784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4C50D0A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Рентгеновская трубка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691E119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7231C6" w:rsidRPr="00B36003" w14:paraId="442420AE" w14:textId="77777777" w:rsidTr="00F903C4">
        <w:trPr>
          <w:trHeight w:val="246"/>
        </w:trPr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C2CCCEF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2.2.1.</w:t>
            </w:r>
          </w:p>
        </w:tc>
        <w:tc>
          <w:tcPr>
            <w:tcW w:w="40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DBEAA7D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Теплоемкость анода</w:t>
            </w:r>
          </w:p>
        </w:tc>
        <w:tc>
          <w:tcPr>
            <w:tcW w:w="3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69F6A0F" w14:textId="77777777" w:rsidR="00C21C37" w:rsidRPr="00B36003" w:rsidRDefault="00C32A56" w:rsidP="00CA5469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не менее </w:t>
            </w:r>
            <w:r w:rsidR="00096F48"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7</w:t>
            </w:r>
            <w:r w:rsidR="00C21C37"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,0 </w:t>
            </w:r>
            <w:r w:rsidR="00C21C37" w:rsidRPr="00B36003">
              <w:rPr>
                <w:rFonts w:ascii="Times New Roman" w:hAnsi="Times New Roman"/>
                <w:sz w:val="28"/>
                <w:szCs w:val="28"/>
                <w:lang w:val="en-US"/>
              </w:rPr>
              <w:t>MHU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CB48376" w14:textId="77777777" w:rsidR="00C21C37" w:rsidRPr="00B36003" w:rsidRDefault="00C32A56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*</w:t>
            </w:r>
          </w:p>
        </w:tc>
      </w:tr>
      <w:tr w:rsidR="007231C6" w:rsidRPr="00B36003" w14:paraId="294DA15B" w14:textId="77777777" w:rsidTr="00F903C4">
        <w:trPr>
          <w:trHeight w:val="470"/>
        </w:trPr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90692BF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2.2.2.</w:t>
            </w:r>
          </w:p>
        </w:tc>
        <w:tc>
          <w:tcPr>
            <w:tcW w:w="40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C387391" w14:textId="77777777" w:rsidR="00C21C37" w:rsidRPr="00B36003" w:rsidRDefault="00E76A2C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Максимальная скорость охлаж</w:t>
            </w:r>
            <w:r w:rsidR="00C21C37"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дения анода</w:t>
            </w:r>
          </w:p>
        </w:tc>
        <w:tc>
          <w:tcPr>
            <w:tcW w:w="3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CB654C6" w14:textId="77777777" w:rsidR="00C21C37" w:rsidRPr="00B36003" w:rsidRDefault="00686537" w:rsidP="00686537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не менее 1</w:t>
            </w:r>
            <w:r w:rsidR="00C21C37"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,</w:t>
            </w: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0</w:t>
            </w:r>
            <w:r w:rsidR="00C21C37" w:rsidRPr="00B36003">
              <w:rPr>
                <w:rFonts w:ascii="Times New Roman" w:hAnsi="Times New Roman"/>
                <w:sz w:val="28"/>
                <w:szCs w:val="28"/>
                <w:lang w:val="en-US"/>
              </w:rPr>
              <w:t>MHU/min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9DEF443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7231C6" w:rsidRPr="00B36003" w14:paraId="4DA0A03B" w14:textId="77777777" w:rsidTr="00F903C4">
        <w:trPr>
          <w:trHeight w:val="492"/>
        </w:trPr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233F2EE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2.2.3.</w:t>
            </w:r>
          </w:p>
        </w:tc>
        <w:tc>
          <w:tcPr>
            <w:tcW w:w="40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DFB6A41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Гарантия на рентгеновскую трубку</w:t>
            </w:r>
          </w:p>
        </w:tc>
        <w:tc>
          <w:tcPr>
            <w:tcW w:w="3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12818A0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не менее 24 месяцев без огра</w:t>
            </w: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softHyphen/>
              <w:t>ничения количества срезов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A45AA3D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*</w:t>
            </w:r>
          </w:p>
        </w:tc>
      </w:tr>
      <w:tr w:rsidR="007231C6" w:rsidRPr="00B36003" w14:paraId="336C5A3F" w14:textId="77777777" w:rsidTr="00973B71">
        <w:trPr>
          <w:trHeight w:val="230"/>
        </w:trPr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62FC882" w14:textId="77777777" w:rsidR="00A454E6" w:rsidRPr="00B36003" w:rsidRDefault="00A454E6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2.3.</w:t>
            </w:r>
          </w:p>
        </w:tc>
        <w:tc>
          <w:tcPr>
            <w:tcW w:w="78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22BEB3C" w14:textId="77777777" w:rsidR="00A454E6" w:rsidRPr="00B36003" w:rsidRDefault="00A454E6" w:rsidP="00A454E6">
            <w:pPr>
              <w:pStyle w:val="a3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Детекторы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9EC25A1" w14:textId="77777777" w:rsidR="00A454E6" w:rsidRPr="00B36003" w:rsidRDefault="00A454E6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7231C6" w:rsidRPr="00B36003" w14:paraId="63916B1A" w14:textId="77777777" w:rsidTr="00F903C4">
        <w:trPr>
          <w:trHeight w:val="215"/>
        </w:trPr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ECEE4AC" w14:textId="77777777" w:rsidR="00A454E6" w:rsidRPr="00B36003" w:rsidRDefault="00A454E6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2.3.1.</w:t>
            </w:r>
          </w:p>
        </w:tc>
        <w:tc>
          <w:tcPr>
            <w:tcW w:w="39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22786C2" w14:textId="77777777" w:rsidR="00A454E6" w:rsidRPr="00B36003" w:rsidRDefault="00A454E6" w:rsidP="00A454E6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Число рядов детектора </w:t>
            </w:r>
          </w:p>
        </w:tc>
        <w:tc>
          <w:tcPr>
            <w:tcW w:w="3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1698604" w14:textId="77777777" w:rsidR="00A454E6" w:rsidRPr="00B36003" w:rsidRDefault="008F494D" w:rsidP="0042276F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не менее </w:t>
            </w:r>
            <w:r w:rsidR="0042276F"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32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846EA25" w14:textId="77777777" w:rsidR="00A454E6" w:rsidRPr="00B36003" w:rsidRDefault="00A454E6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*</w:t>
            </w:r>
          </w:p>
        </w:tc>
      </w:tr>
      <w:tr w:rsidR="007231C6" w:rsidRPr="00B36003" w14:paraId="023E6F53" w14:textId="77777777" w:rsidTr="00973B71">
        <w:trPr>
          <w:trHeight w:val="220"/>
        </w:trPr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CC6ABB2" w14:textId="77777777" w:rsidR="00A454E6" w:rsidRPr="00B36003" w:rsidRDefault="00A454E6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2.4.</w:t>
            </w:r>
          </w:p>
        </w:tc>
        <w:tc>
          <w:tcPr>
            <w:tcW w:w="78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CB5B10B" w14:textId="77777777" w:rsidR="00A454E6" w:rsidRPr="00B36003" w:rsidRDefault="00A454E6" w:rsidP="00A454E6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Гентри</w:t>
            </w:r>
            <w:proofErr w:type="spellEnd"/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155C39E" w14:textId="77777777" w:rsidR="00A454E6" w:rsidRPr="00B36003" w:rsidRDefault="00A454E6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7231C6" w:rsidRPr="00B36003" w14:paraId="08E969F4" w14:textId="77777777" w:rsidTr="00F903C4">
        <w:trPr>
          <w:trHeight w:val="220"/>
        </w:trPr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0417E6C" w14:textId="77777777" w:rsidR="00A454E6" w:rsidRPr="00B36003" w:rsidRDefault="00A454E6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2.4.1.</w:t>
            </w:r>
          </w:p>
        </w:tc>
        <w:tc>
          <w:tcPr>
            <w:tcW w:w="39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B9BC2B6" w14:textId="77777777" w:rsidR="00A454E6" w:rsidRPr="00B36003" w:rsidRDefault="00A454E6" w:rsidP="00A454E6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Апертура </w:t>
            </w:r>
          </w:p>
        </w:tc>
        <w:tc>
          <w:tcPr>
            <w:tcW w:w="3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189A9EC" w14:textId="77777777" w:rsidR="00A454E6" w:rsidRPr="00B36003" w:rsidRDefault="00A454E6" w:rsidP="003B67C8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не менее 7</w:t>
            </w:r>
            <w:r w:rsidR="003B67C8"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0</w:t>
            </w: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см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9486222" w14:textId="77777777" w:rsidR="00A454E6" w:rsidRPr="00B36003" w:rsidRDefault="00A454E6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7231C6" w:rsidRPr="00B36003" w14:paraId="7A2A8934" w14:textId="77777777" w:rsidTr="00973B71">
        <w:trPr>
          <w:trHeight w:val="215"/>
        </w:trPr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D926C13" w14:textId="77777777" w:rsidR="00A454E6" w:rsidRPr="00B36003" w:rsidRDefault="00A454E6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2.5.</w:t>
            </w:r>
          </w:p>
        </w:tc>
        <w:tc>
          <w:tcPr>
            <w:tcW w:w="78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5490075" w14:textId="77777777" w:rsidR="00A454E6" w:rsidRPr="00B36003" w:rsidRDefault="00A454E6" w:rsidP="00A454E6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Стол пациента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CA39227" w14:textId="77777777" w:rsidR="00A454E6" w:rsidRPr="00B36003" w:rsidRDefault="00A454E6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7231C6" w:rsidRPr="00B36003" w14:paraId="6584485D" w14:textId="77777777" w:rsidTr="00F903C4">
        <w:trPr>
          <w:trHeight w:val="436"/>
        </w:trPr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CDE8215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2.5.1.</w:t>
            </w:r>
          </w:p>
        </w:tc>
        <w:tc>
          <w:tcPr>
            <w:tcW w:w="39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F313294" w14:textId="77777777" w:rsidR="00C21C37" w:rsidRPr="00B36003" w:rsidRDefault="00E76A2C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Максимальная допустимая на</w:t>
            </w:r>
            <w:r w:rsidR="00C21C37"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грузка</w:t>
            </w:r>
          </w:p>
        </w:tc>
        <w:tc>
          <w:tcPr>
            <w:tcW w:w="3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D6E0E29" w14:textId="77777777" w:rsidR="00C21C37" w:rsidRPr="00B36003" w:rsidRDefault="00C21C37" w:rsidP="0042276F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не менее 2</w:t>
            </w:r>
            <w:r w:rsidR="0042276F"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20</w:t>
            </w: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кг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2223627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7231C6" w:rsidRPr="00B36003" w14:paraId="0E38D667" w14:textId="77777777" w:rsidTr="00F903C4">
        <w:trPr>
          <w:trHeight w:val="215"/>
        </w:trPr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ED8FB98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2.5.2.</w:t>
            </w:r>
          </w:p>
        </w:tc>
        <w:tc>
          <w:tcPr>
            <w:tcW w:w="39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538A79A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Сканируемый диапазон</w:t>
            </w:r>
          </w:p>
        </w:tc>
        <w:tc>
          <w:tcPr>
            <w:tcW w:w="3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98266F4" w14:textId="77777777" w:rsidR="00C21C37" w:rsidRPr="00B36003" w:rsidRDefault="00C21C37" w:rsidP="002B5B6D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не менее 1</w:t>
            </w:r>
            <w:r w:rsidR="002B5B6D"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75</w:t>
            </w: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см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AB49EB1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7231C6" w:rsidRPr="00B36003" w14:paraId="693D1D3C" w14:textId="77777777" w:rsidTr="00973B71">
        <w:trPr>
          <w:trHeight w:val="220"/>
        </w:trPr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585E8B0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2.6.</w:t>
            </w:r>
          </w:p>
        </w:tc>
        <w:tc>
          <w:tcPr>
            <w:tcW w:w="78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D3C7569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Параметры сканирования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371364E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7231C6" w:rsidRPr="00B36003" w14:paraId="25BF0A54" w14:textId="77777777" w:rsidTr="00F903C4">
        <w:trPr>
          <w:trHeight w:val="647"/>
        </w:trPr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8976AE6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2.6.1.</w:t>
            </w:r>
          </w:p>
        </w:tc>
        <w:tc>
          <w:tcPr>
            <w:tcW w:w="39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3ECED2C" w14:textId="77777777" w:rsidR="00C21C37" w:rsidRPr="00B36003" w:rsidRDefault="00C21C37" w:rsidP="00622CE1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Максимальное число одновременно выполняемых срезов за один оборот</w:t>
            </w:r>
          </w:p>
        </w:tc>
        <w:tc>
          <w:tcPr>
            <w:tcW w:w="3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3536EE1" w14:textId="77777777" w:rsidR="00C21C37" w:rsidRPr="00B36003" w:rsidRDefault="008F494D" w:rsidP="0042276F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не менее </w:t>
            </w:r>
            <w:r w:rsidR="0042276F"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64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2D16290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*</w:t>
            </w:r>
          </w:p>
        </w:tc>
      </w:tr>
      <w:tr w:rsidR="007231C6" w:rsidRPr="00B36003" w14:paraId="312CFFC1" w14:textId="77777777" w:rsidTr="00F903C4">
        <w:trPr>
          <w:trHeight w:val="431"/>
        </w:trPr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CFC0518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lastRenderedPageBreak/>
              <w:t>2.6.2.</w:t>
            </w:r>
          </w:p>
        </w:tc>
        <w:tc>
          <w:tcPr>
            <w:tcW w:w="39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B5C359F" w14:textId="77777777" w:rsidR="00C21C37" w:rsidRPr="00B36003" w:rsidRDefault="00C21C37" w:rsidP="00622CE1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Минимальное время сканирования (полный оборот 360°)</w:t>
            </w:r>
          </w:p>
        </w:tc>
        <w:tc>
          <w:tcPr>
            <w:tcW w:w="3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B81EEAC" w14:textId="77777777" w:rsidR="00C21C37" w:rsidRPr="00B36003" w:rsidRDefault="00C21C37" w:rsidP="0042276F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не более 0,</w:t>
            </w:r>
            <w:r w:rsidR="0042276F"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5</w:t>
            </w: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сек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2AE3B7D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7231C6" w:rsidRPr="00B36003" w14:paraId="1EB035DF" w14:textId="77777777" w:rsidTr="00F903C4">
        <w:trPr>
          <w:trHeight w:val="215"/>
        </w:trPr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65C64AF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2.6.3.</w:t>
            </w:r>
          </w:p>
        </w:tc>
        <w:tc>
          <w:tcPr>
            <w:tcW w:w="39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18F51AF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Минимальная толщина среза</w:t>
            </w:r>
          </w:p>
        </w:tc>
        <w:tc>
          <w:tcPr>
            <w:tcW w:w="3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23D84AF" w14:textId="77777777" w:rsidR="00C21C37" w:rsidRPr="00B36003" w:rsidRDefault="00C21C37" w:rsidP="0042276F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не более 0,</w:t>
            </w:r>
            <w:r w:rsidR="0042276F"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625</w:t>
            </w: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мм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D180CCE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7231C6" w:rsidRPr="00B36003" w14:paraId="665B9B74" w14:textId="77777777" w:rsidTr="00F903C4">
        <w:trPr>
          <w:trHeight w:val="422"/>
        </w:trPr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90F6960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2.6.4.</w:t>
            </w:r>
          </w:p>
        </w:tc>
        <w:tc>
          <w:tcPr>
            <w:tcW w:w="39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F4A7F04" w14:textId="77777777" w:rsidR="00C21C37" w:rsidRPr="00B36003" w:rsidRDefault="00E76A2C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Максимальное поле сканирова</w:t>
            </w:r>
            <w:r w:rsidR="00C21C37"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ния </w:t>
            </w:r>
            <w:r w:rsidR="00C21C37" w:rsidRPr="00B36003">
              <w:rPr>
                <w:rFonts w:ascii="Times New Roman" w:hAnsi="Times New Roman"/>
                <w:sz w:val="28"/>
                <w:szCs w:val="28"/>
                <w:lang w:val="en-US"/>
              </w:rPr>
              <w:t>(FOV)</w:t>
            </w:r>
          </w:p>
        </w:tc>
        <w:tc>
          <w:tcPr>
            <w:tcW w:w="3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7F76896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не менее 50 см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9741BCF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7231C6" w:rsidRPr="00B36003" w14:paraId="173829BC" w14:textId="77777777" w:rsidTr="00973B71">
        <w:trPr>
          <w:trHeight w:val="220"/>
        </w:trPr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F4700EB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2.7.</w:t>
            </w:r>
          </w:p>
        </w:tc>
        <w:tc>
          <w:tcPr>
            <w:tcW w:w="78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1FB054B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Параметры реконструкции изображения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6070ADA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7231C6" w:rsidRPr="00B36003" w14:paraId="18821CF9" w14:textId="77777777" w:rsidTr="00F903C4">
        <w:trPr>
          <w:trHeight w:val="220"/>
        </w:trPr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0A5D149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2.7.1.</w:t>
            </w:r>
          </w:p>
        </w:tc>
        <w:tc>
          <w:tcPr>
            <w:tcW w:w="39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45ABC01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Время реконструкции</w:t>
            </w:r>
          </w:p>
        </w:tc>
        <w:tc>
          <w:tcPr>
            <w:tcW w:w="3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7EB4E14" w14:textId="77777777" w:rsidR="00C21C37" w:rsidRPr="00B36003" w:rsidRDefault="00C21C37" w:rsidP="002B5B6D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не менее </w:t>
            </w:r>
            <w:r w:rsidR="002B5B6D"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50</w:t>
            </w: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изображений </w:t>
            </w:r>
            <w:proofErr w:type="gramStart"/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в сек</w:t>
            </w:r>
            <w:proofErr w:type="gramEnd"/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91F1554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7231C6" w:rsidRPr="00B36003" w14:paraId="4F495CE6" w14:textId="77777777" w:rsidTr="00F903C4">
        <w:trPr>
          <w:trHeight w:val="1064"/>
        </w:trPr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29E2DAF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2.7.2.</w:t>
            </w:r>
          </w:p>
        </w:tc>
        <w:tc>
          <w:tcPr>
            <w:tcW w:w="39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94B7961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Низкоконтрастное</w:t>
            </w:r>
            <w:proofErr w:type="spellEnd"/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разрешение</w:t>
            </w:r>
          </w:p>
        </w:tc>
        <w:tc>
          <w:tcPr>
            <w:tcW w:w="3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F7C39CD" w14:textId="77777777" w:rsidR="00C21C37" w:rsidRPr="00B36003" w:rsidRDefault="00E76A2C" w:rsidP="00686537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не более 5,0мм@0,3% при дозо</w:t>
            </w:r>
            <w:r w:rsidR="00C21C37"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вой нагрузке не выше 10 </w:t>
            </w:r>
            <w:proofErr w:type="spellStart"/>
            <w:r w:rsidR="00C21C37"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мГр</w:t>
            </w:r>
            <w:proofErr w:type="spellEnd"/>
            <w:r w:rsidR="00C21C37"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(либо не более 3,0мм@0,3% при дозовой нагрузке не выше 15 </w:t>
            </w:r>
            <w:proofErr w:type="spellStart"/>
            <w:proofErr w:type="gramStart"/>
            <w:r w:rsidR="00C21C37"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мГр</w:t>
            </w:r>
            <w:proofErr w:type="spellEnd"/>
            <w:r w:rsidR="00C21C37"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)</w:t>
            </w:r>
            <w:r w:rsidR="00686537"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или</w:t>
            </w:r>
            <w:proofErr w:type="gramEnd"/>
            <w:r w:rsidR="00C73052" w:rsidRPr="00B36003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 xml:space="preserve"> </w:t>
            </w:r>
            <w:r w:rsidR="00686537"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не более 5,0мм@0,32% при дозо</w:t>
            </w:r>
            <w:r w:rsidR="00686537"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softHyphen/>
              <w:t xml:space="preserve">вой нагрузке не выше 10 </w:t>
            </w:r>
            <w:proofErr w:type="spellStart"/>
            <w:r w:rsidR="00686537"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мГр</w:t>
            </w:r>
            <w:proofErr w:type="spellEnd"/>
            <w:r w:rsidR="00686537"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(либо не более 3,0мм@0,32% при дозовой нагрузке не выше 17 </w:t>
            </w:r>
            <w:proofErr w:type="spellStart"/>
            <w:r w:rsidR="00686537"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мГр</w:t>
            </w:r>
            <w:proofErr w:type="spellEnd"/>
            <w:r w:rsidR="00686537"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)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BC27D2F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7231C6" w:rsidRPr="00B36003" w14:paraId="08613401" w14:textId="77777777" w:rsidTr="00F903C4">
        <w:trPr>
          <w:trHeight w:val="431"/>
        </w:trPr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C7DC1D0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2.7.3.</w:t>
            </w:r>
          </w:p>
        </w:tc>
        <w:tc>
          <w:tcPr>
            <w:tcW w:w="39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F8135BC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Высококонтрастное разрешение</w:t>
            </w:r>
          </w:p>
        </w:tc>
        <w:tc>
          <w:tcPr>
            <w:tcW w:w="3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AF739B9" w14:textId="77777777" w:rsidR="00C21C37" w:rsidRPr="00B36003" w:rsidRDefault="006865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не менее 19,7</w:t>
            </w:r>
            <w:r w:rsidR="00C21C37"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пар </w:t>
            </w:r>
            <w:proofErr w:type="spellStart"/>
            <w:r w:rsidR="00C21C37"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лин</w:t>
            </w:r>
            <w:proofErr w:type="spellEnd"/>
            <w:r w:rsidR="00C21C37"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/см (при 0% </w:t>
            </w:r>
            <w:r w:rsidR="00C21C37" w:rsidRPr="00B36003">
              <w:rPr>
                <w:rFonts w:ascii="Times New Roman" w:hAnsi="Times New Roman"/>
                <w:sz w:val="28"/>
                <w:szCs w:val="28"/>
                <w:lang w:val="en-US"/>
              </w:rPr>
              <w:t>MTF</w:t>
            </w:r>
            <w:r w:rsidR="00C21C37" w:rsidRPr="00B36003"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96E528A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7231C6" w:rsidRPr="00B36003" w14:paraId="681D29F2" w14:textId="77777777" w:rsidTr="00F903C4">
        <w:trPr>
          <w:trHeight w:val="431"/>
        </w:trPr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414C2DD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2.7.4.</w:t>
            </w:r>
          </w:p>
        </w:tc>
        <w:tc>
          <w:tcPr>
            <w:tcW w:w="39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B844A1C" w14:textId="77777777" w:rsidR="00C21C37" w:rsidRPr="00B36003" w:rsidRDefault="00C21C37" w:rsidP="00781B1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Изотропное минимальное разрешение</w:t>
            </w:r>
          </w:p>
        </w:tc>
        <w:tc>
          <w:tcPr>
            <w:tcW w:w="3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D1C0C5C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не более 0,33 мм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812E662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7231C6" w:rsidRPr="00B36003" w14:paraId="17FA3283" w14:textId="77777777" w:rsidTr="00F903C4">
        <w:trPr>
          <w:trHeight w:val="632"/>
        </w:trPr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1DF1BC8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2.7.5.</w:t>
            </w:r>
          </w:p>
        </w:tc>
        <w:tc>
          <w:tcPr>
            <w:tcW w:w="39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7398C98" w14:textId="77777777" w:rsidR="00C21C37" w:rsidRPr="00B36003" w:rsidRDefault="00C21C37" w:rsidP="00781B1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Итерационная реконструкция изображений на основе коррекции сырых данных</w:t>
            </w:r>
          </w:p>
        </w:tc>
        <w:tc>
          <w:tcPr>
            <w:tcW w:w="3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5D35AE3" w14:textId="77777777" w:rsidR="00C21C37" w:rsidRPr="00B36003" w:rsidRDefault="00C21C37" w:rsidP="002B5B6D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со снижением лучевой нагрузки не менее </w:t>
            </w:r>
            <w:r w:rsidR="00686537"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4</w:t>
            </w: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0% в сравнении с ал</w:t>
            </w: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softHyphen/>
              <w:t xml:space="preserve">горитмом </w:t>
            </w:r>
            <w:r w:rsidRPr="00B36003">
              <w:rPr>
                <w:rFonts w:ascii="Times New Roman" w:hAnsi="Times New Roman"/>
                <w:sz w:val="28"/>
                <w:szCs w:val="28"/>
                <w:lang w:val="en-US"/>
              </w:rPr>
              <w:t>FBP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852B517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*</w:t>
            </w:r>
          </w:p>
        </w:tc>
      </w:tr>
      <w:tr w:rsidR="007231C6" w:rsidRPr="00B36003" w14:paraId="3915E312" w14:textId="77777777" w:rsidTr="00F903C4">
        <w:trPr>
          <w:trHeight w:val="427"/>
        </w:trPr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4708881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2.7.6.</w:t>
            </w:r>
          </w:p>
        </w:tc>
        <w:tc>
          <w:tcPr>
            <w:tcW w:w="39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C31B08E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Технология снижения лучевой нагрузки</w:t>
            </w:r>
          </w:p>
        </w:tc>
        <w:tc>
          <w:tcPr>
            <w:tcW w:w="3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94EFC72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с использованием 3D- модуляции в реальном времени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637787C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7231C6" w:rsidRPr="00B36003" w14:paraId="4DA320A4" w14:textId="77777777" w:rsidTr="00973B71">
        <w:trPr>
          <w:trHeight w:val="220"/>
        </w:trPr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7B501F5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2.8.</w:t>
            </w:r>
          </w:p>
        </w:tc>
        <w:tc>
          <w:tcPr>
            <w:tcW w:w="78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618D45F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Компьютерная система (консоль оператора)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197F51C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7231C6" w:rsidRPr="00B36003" w14:paraId="2E8FAE59" w14:textId="77777777" w:rsidTr="00F903C4">
        <w:trPr>
          <w:trHeight w:val="427"/>
        </w:trPr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6281BE2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2.8.1.</w:t>
            </w:r>
          </w:p>
        </w:tc>
        <w:tc>
          <w:tcPr>
            <w:tcW w:w="39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BC25A95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Запись и хранение изображений</w:t>
            </w:r>
          </w:p>
        </w:tc>
        <w:tc>
          <w:tcPr>
            <w:tcW w:w="3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A19E9C8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на электронные носители </w:t>
            </w:r>
            <w:r w:rsidRPr="00B36003">
              <w:rPr>
                <w:rFonts w:ascii="Times New Roman" w:hAnsi="Times New Roman"/>
                <w:sz w:val="28"/>
                <w:szCs w:val="28"/>
              </w:rPr>
              <w:t>(</w:t>
            </w:r>
            <w:r w:rsidRPr="00B36003">
              <w:rPr>
                <w:rFonts w:ascii="Times New Roman" w:hAnsi="Times New Roman"/>
                <w:sz w:val="28"/>
                <w:szCs w:val="28"/>
                <w:lang w:val="en-US"/>
              </w:rPr>
              <w:t>CD</w:t>
            </w:r>
            <w:r w:rsidRPr="00B36003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 w:rsidRPr="00B36003">
              <w:rPr>
                <w:rFonts w:ascii="Times New Roman" w:hAnsi="Times New Roman"/>
                <w:sz w:val="28"/>
                <w:szCs w:val="28"/>
                <w:lang w:val="en-US"/>
              </w:rPr>
              <w:t>DVD</w:t>
            </w:r>
            <w:r w:rsidRPr="00B36003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 w:rsidRPr="00B36003">
              <w:rPr>
                <w:rFonts w:ascii="Times New Roman" w:hAnsi="Times New Roman"/>
                <w:sz w:val="28"/>
                <w:szCs w:val="28"/>
                <w:lang w:val="en-US"/>
              </w:rPr>
              <w:t>USB</w:t>
            </w: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-накопители)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F2A8DD3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7231C6" w:rsidRPr="00B36003" w14:paraId="3F98D495" w14:textId="77777777" w:rsidTr="00F903C4">
        <w:trPr>
          <w:trHeight w:val="427"/>
        </w:trPr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92045E0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2.8.2.</w:t>
            </w:r>
          </w:p>
        </w:tc>
        <w:tc>
          <w:tcPr>
            <w:tcW w:w="39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6258F65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Монитор</w:t>
            </w:r>
          </w:p>
        </w:tc>
        <w:tc>
          <w:tcPr>
            <w:tcW w:w="3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9FAFA8C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цветной, ЖК, размером по диа</w:t>
            </w: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softHyphen/>
              <w:t>гонали не менее 19</w:t>
            </w:r>
            <w:r w:rsidR="0042276F"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»</w:t>
            </w:r>
            <w:r w:rsidR="00C73052" w:rsidRPr="00B36003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 xml:space="preserve"> или </w:t>
            </w:r>
            <w:r w:rsidR="00C73052"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цветной, ЖКИ, с плоским экра</w:t>
            </w:r>
            <w:r w:rsidR="00C73052"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softHyphen/>
              <w:t>ном, 2 шт., размерами не менее 19 дюймов и разрешением не ме</w:t>
            </w:r>
            <w:r w:rsidR="00C73052"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softHyphen/>
              <w:t>нее 1280x1024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C6A9312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7231C6" w:rsidRPr="00B36003" w14:paraId="2685433C" w14:textId="77777777" w:rsidTr="00973B71">
        <w:trPr>
          <w:trHeight w:val="642"/>
        </w:trPr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5203710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2.9</w:t>
            </w:r>
          </w:p>
        </w:tc>
        <w:tc>
          <w:tcPr>
            <w:tcW w:w="78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FED3FF9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Программное медицинское обеспечение консоли оператора, выпущенное или сертифицированное фирмой- производителем КТ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BBC0128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2C5BB9" w:rsidRPr="00B36003" w14:paraId="11587BA6" w14:textId="77777777" w:rsidTr="00F903C4">
        <w:trPr>
          <w:trHeight w:val="663"/>
        </w:trPr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1711742" w14:textId="77777777" w:rsidR="002C5BB9" w:rsidRPr="00B36003" w:rsidRDefault="002C5BB9" w:rsidP="002C5BB9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2.9.1.</w:t>
            </w:r>
            <w:r w:rsidRPr="00B36003">
              <w:rPr>
                <w:rFonts w:ascii="Times New Roman" w:hAnsi="Times New Roman"/>
                <w:sz w:val="28"/>
                <w:szCs w:val="28"/>
              </w:rPr>
              <w:br w:type="page"/>
            </w:r>
          </w:p>
        </w:tc>
        <w:tc>
          <w:tcPr>
            <w:tcW w:w="397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A961D3C" w14:textId="77777777" w:rsidR="002C5BB9" w:rsidRPr="00B36003" w:rsidRDefault="002C5BB9" w:rsidP="002C5BB9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Радиологический стандарт </w:t>
            </w:r>
            <w:r w:rsidRPr="00B36003">
              <w:rPr>
                <w:rFonts w:ascii="Times New Roman" w:hAnsi="Times New Roman"/>
                <w:sz w:val="28"/>
                <w:szCs w:val="28"/>
                <w:lang w:val="en-US"/>
              </w:rPr>
              <w:t>DICOM</w:t>
            </w:r>
            <w:r w:rsidRPr="00B36003">
              <w:rPr>
                <w:rFonts w:ascii="Times New Roman" w:hAnsi="Times New Roman"/>
                <w:sz w:val="28"/>
                <w:szCs w:val="28"/>
              </w:rPr>
              <w:t xml:space="preserve">-3 </w:t>
            </w: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(полный пакет, включая сетевой интерфейс, </w:t>
            </w:r>
            <w:r w:rsidRPr="00B36003">
              <w:rPr>
                <w:rFonts w:ascii="Times New Roman" w:hAnsi="Times New Roman"/>
                <w:sz w:val="28"/>
                <w:szCs w:val="28"/>
                <w:lang w:val="en-US"/>
              </w:rPr>
              <w:t>Worklist</w:t>
            </w:r>
            <w:r w:rsidRPr="00B36003"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  <w:tc>
          <w:tcPr>
            <w:tcW w:w="38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BEC73F7" w14:textId="77777777" w:rsidR="002C5BB9" w:rsidRPr="00B36003" w:rsidRDefault="002C5BB9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наличие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3929BD85" w14:textId="77777777" w:rsidR="002C5BB9" w:rsidRPr="00B36003" w:rsidRDefault="002C5BB9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7231C6" w:rsidRPr="00B36003" w14:paraId="3287AAED" w14:textId="77777777" w:rsidTr="00F903C4">
        <w:trPr>
          <w:trHeight w:val="835"/>
        </w:trPr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A8C4B1A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2.9.2.</w:t>
            </w:r>
          </w:p>
        </w:tc>
        <w:tc>
          <w:tcPr>
            <w:tcW w:w="39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329D5F9" w14:textId="77777777" w:rsidR="00C21C37" w:rsidRPr="00B36003" w:rsidRDefault="00C21C37" w:rsidP="00622CE1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Базовое программное обеспечение, создание и архивирование базы пациентов, включая:</w:t>
            </w:r>
          </w:p>
        </w:tc>
        <w:tc>
          <w:tcPr>
            <w:tcW w:w="3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7028DC5" w14:textId="77777777" w:rsidR="00C21C37" w:rsidRPr="00B36003" w:rsidRDefault="0027043A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2</w:t>
            </w:r>
            <w:r w:rsidRPr="00B36003">
              <w:rPr>
                <w:rFonts w:ascii="Times New Roman" w:hAnsi="Times New Roman"/>
                <w:sz w:val="28"/>
                <w:szCs w:val="28"/>
                <w:lang w:val="en-US" w:eastAsia="ru-RU"/>
              </w:rPr>
              <w:t>D</w:t>
            </w:r>
            <w:r w:rsidR="00C21C37"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-просмотр,</w:t>
            </w:r>
          </w:p>
          <w:p w14:paraId="78059003" w14:textId="77777777" w:rsidR="00C21C37" w:rsidRPr="00B36003" w:rsidRDefault="00C21C37" w:rsidP="00EE1289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линейные и </w:t>
            </w:r>
            <w:proofErr w:type="spellStart"/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денситометриче</w:t>
            </w:r>
            <w:proofErr w:type="spellEnd"/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ские</w:t>
            </w:r>
            <w:proofErr w:type="spellEnd"/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измерения; </w:t>
            </w:r>
            <w:r w:rsidRPr="00B36003">
              <w:rPr>
                <w:rFonts w:ascii="Times New Roman" w:hAnsi="Times New Roman"/>
                <w:sz w:val="28"/>
                <w:szCs w:val="28"/>
                <w:lang w:val="en-US"/>
              </w:rPr>
              <w:t>MIP</w:t>
            </w:r>
            <w:r w:rsidRPr="00B36003">
              <w:rPr>
                <w:rFonts w:ascii="Times New Roman" w:hAnsi="Times New Roman"/>
                <w:sz w:val="28"/>
                <w:szCs w:val="28"/>
              </w:rPr>
              <w:t>/</w:t>
            </w:r>
            <w:proofErr w:type="spellStart"/>
            <w:r w:rsidRPr="00B36003">
              <w:rPr>
                <w:rFonts w:ascii="Times New Roman" w:hAnsi="Times New Roman"/>
                <w:sz w:val="28"/>
                <w:szCs w:val="28"/>
                <w:lang w:val="en-US"/>
              </w:rPr>
              <w:t>MinIP</w:t>
            </w:r>
            <w:proofErr w:type="spellEnd"/>
            <w:r w:rsidRPr="00B36003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 w:rsidRPr="00B36003">
              <w:rPr>
                <w:rFonts w:ascii="Times New Roman" w:hAnsi="Times New Roman"/>
                <w:sz w:val="28"/>
                <w:szCs w:val="28"/>
                <w:lang w:val="en-US"/>
              </w:rPr>
              <w:t>MPR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872ADF1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7231C6" w:rsidRPr="00B36003" w14:paraId="025EA471" w14:textId="77777777" w:rsidTr="00F903C4">
        <w:trPr>
          <w:trHeight w:val="283"/>
        </w:trPr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9B51EAA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2.9.3.</w:t>
            </w:r>
          </w:p>
        </w:tc>
        <w:tc>
          <w:tcPr>
            <w:tcW w:w="39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4662E0F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КТ-болюс</w:t>
            </w:r>
          </w:p>
        </w:tc>
        <w:tc>
          <w:tcPr>
            <w:tcW w:w="3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F01C82B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наличие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26907D7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7231C6" w:rsidRPr="00B36003" w14:paraId="214D16CE" w14:textId="77777777" w:rsidTr="00F903C4">
        <w:trPr>
          <w:trHeight w:val="648"/>
        </w:trPr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3D734A8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lastRenderedPageBreak/>
              <w:t>2.9.4.</w:t>
            </w:r>
          </w:p>
        </w:tc>
        <w:tc>
          <w:tcPr>
            <w:tcW w:w="39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20BCDF3" w14:textId="77777777" w:rsidR="00C21C37" w:rsidRPr="00B36003" w:rsidRDefault="00C21C37" w:rsidP="00706190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Программное обеспечение для подавления артефактов от металлических имплантов</w:t>
            </w:r>
          </w:p>
        </w:tc>
        <w:tc>
          <w:tcPr>
            <w:tcW w:w="3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9E8C799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наличие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23E0B88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42276F" w:rsidRPr="00B36003" w14:paraId="2E0B7493" w14:textId="77777777" w:rsidTr="00F903C4">
        <w:trPr>
          <w:trHeight w:val="648"/>
        </w:trPr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570B1BC" w14:textId="77777777" w:rsidR="0042276F" w:rsidRPr="00B36003" w:rsidRDefault="0042276F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2.9.5.</w:t>
            </w:r>
          </w:p>
        </w:tc>
        <w:tc>
          <w:tcPr>
            <w:tcW w:w="39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F5F3C0E" w14:textId="43402A7F" w:rsidR="0042276F" w:rsidRPr="00B36003" w:rsidRDefault="0042276F" w:rsidP="00986676">
            <w:pPr>
              <w:pStyle w:val="a3"/>
              <w:tabs>
                <w:tab w:val="left" w:pos="2916"/>
              </w:tabs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КТ-перфузия</w:t>
            </w:r>
            <w:r w:rsidR="00986676"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ab/>
            </w:r>
          </w:p>
        </w:tc>
        <w:tc>
          <w:tcPr>
            <w:tcW w:w="3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38FDF38" w14:textId="77777777" w:rsidR="0042276F" w:rsidRPr="00B36003" w:rsidRDefault="0042276F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наличие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173442E" w14:textId="77777777" w:rsidR="0042276F" w:rsidRPr="00B36003" w:rsidRDefault="0042276F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7231C6" w:rsidRPr="00B36003" w14:paraId="55DA45C6" w14:textId="77777777" w:rsidTr="00973B71">
        <w:trPr>
          <w:trHeight w:val="216"/>
        </w:trPr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883F968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2.10.</w:t>
            </w:r>
          </w:p>
        </w:tc>
        <w:tc>
          <w:tcPr>
            <w:tcW w:w="78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A03C1A1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Рабочая станция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D2815D5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7231C6" w:rsidRPr="00B36003" w14:paraId="78B68C82" w14:textId="77777777" w:rsidTr="00F903C4">
        <w:trPr>
          <w:trHeight w:val="418"/>
        </w:trPr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1B39C04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2.10.1</w:t>
            </w:r>
          </w:p>
        </w:tc>
        <w:tc>
          <w:tcPr>
            <w:tcW w:w="39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2750C2F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Запись и хранение изображений</w:t>
            </w:r>
          </w:p>
        </w:tc>
        <w:tc>
          <w:tcPr>
            <w:tcW w:w="3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F6152E5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на электронные носители </w:t>
            </w:r>
            <w:r w:rsidRPr="00B36003">
              <w:rPr>
                <w:rFonts w:ascii="Times New Roman" w:hAnsi="Times New Roman"/>
                <w:sz w:val="28"/>
                <w:szCs w:val="28"/>
              </w:rPr>
              <w:t>(</w:t>
            </w:r>
            <w:r w:rsidRPr="00B36003">
              <w:rPr>
                <w:rFonts w:ascii="Times New Roman" w:hAnsi="Times New Roman"/>
                <w:sz w:val="28"/>
                <w:szCs w:val="28"/>
                <w:lang w:val="en-US"/>
              </w:rPr>
              <w:t>CD</w:t>
            </w:r>
            <w:r w:rsidRPr="00B36003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 w:rsidRPr="00B36003">
              <w:rPr>
                <w:rFonts w:ascii="Times New Roman" w:hAnsi="Times New Roman"/>
                <w:sz w:val="28"/>
                <w:szCs w:val="28"/>
                <w:lang w:val="en-US"/>
              </w:rPr>
              <w:t>DVD</w:t>
            </w:r>
            <w:r w:rsidRPr="00B36003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 w:rsidRPr="00B36003">
              <w:rPr>
                <w:rFonts w:ascii="Times New Roman" w:hAnsi="Times New Roman"/>
                <w:sz w:val="28"/>
                <w:szCs w:val="28"/>
                <w:lang w:val="en-US"/>
              </w:rPr>
              <w:t>USB</w:t>
            </w: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-накопители)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3B603A5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7231C6" w:rsidRPr="00B36003" w14:paraId="6509FA5D" w14:textId="77777777" w:rsidTr="00F903C4">
        <w:trPr>
          <w:trHeight w:val="826"/>
        </w:trPr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E394094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2.10.2</w:t>
            </w:r>
          </w:p>
        </w:tc>
        <w:tc>
          <w:tcPr>
            <w:tcW w:w="39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56F303A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Монитор</w:t>
            </w:r>
          </w:p>
        </w:tc>
        <w:tc>
          <w:tcPr>
            <w:tcW w:w="3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599FF54" w14:textId="77777777" w:rsidR="00C21C37" w:rsidRPr="00B36003" w:rsidRDefault="0027043A" w:rsidP="00686537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цветной, ЖКИ, с плоским экра</w:t>
            </w:r>
            <w:r w:rsidR="00C21C37"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ном, размерами не менее 23 дюймов и разрешением не ме</w:t>
            </w:r>
            <w:r w:rsidR="00C21C37"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softHyphen/>
              <w:t>нее 1900x1200</w:t>
            </w:r>
            <w:r w:rsidR="00C73052"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</w:t>
            </w:r>
            <w:r w:rsidR="00686537" w:rsidRPr="00B36003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или</w:t>
            </w:r>
            <w:r w:rsidR="00C73052" w:rsidRPr="00B36003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 xml:space="preserve"> </w:t>
            </w:r>
            <w:r w:rsidR="00686537"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цветной, ЖКИ, с плоским экра</w:t>
            </w:r>
            <w:r w:rsidR="00686537"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softHyphen/>
              <w:t>ном, 2 шт.,</w:t>
            </w:r>
            <w:r w:rsidR="00C73052"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</w:t>
            </w:r>
            <w:r w:rsidR="00686537"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размерами не менее 19 дюймов и разрешением не ме</w:t>
            </w:r>
            <w:r w:rsidR="00686537"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softHyphen/>
              <w:t>нее 1280x1024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FE526B0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7231C6" w:rsidRPr="00B36003" w14:paraId="088F221E" w14:textId="77777777" w:rsidTr="00973B71">
        <w:trPr>
          <w:trHeight w:val="514"/>
        </w:trPr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AD6A61D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2.11.</w:t>
            </w:r>
          </w:p>
        </w:tc>
        <w:tc>
          <w:tcPr>
            <w:tcW w:w="78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7AF88B1" w14:textId="53E10C1D" w:rsidR="00C21C37" w:rsidRPr="00B36003" w:rsidRDefault="00C21C37" w:rsidP="00356BAD">
            <w:pPr>
              <w:pStyle w:val="a3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Программное медицинское обеспечение рабочей станции, выпущенное или сертифицированное фирмой-производителем КТ</w:t>
            </w:r>
            <w:r w:rsidR="00AF5188" w:rsidRPr="00B36003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,</w:t>
            </w:r>
            <w:r w:rsidR="00AF5188" w:rsidRPr="00B36003">
              <w:rPr>
                <w:sz w:val="28"/>
                <w:szCs w:val="28"/>
              </w:rPr>
              <w:t xml:space="preserve"> </w:t>
            </w:r>
            <w:r w:rsidR="00356BAD" w:rsidRPr="00B36003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с лицензиями на две рабочие станции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41BC632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7231C6" w:rsidRPr="00B36003" w14:paraId="3C4C2388" w14:textId="77777777" w:rsidTr="00F903C4">
        <w:trPr>
          <w:trHeight w:val="427"/>
        </w:trPr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61C83FB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2.11.1</w:t>
            </w:r>
          </w:p>
        </w:tc>
        <w:tc>
          <w:tcPr>
            <w:tcW w:w="39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F001F08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Радиологический стандарт </w:t>
            </w:r>
            <w:r w:rsidRPr="00B36003">
              <w:rPr>
                <w:rFonts w:ascii="Times New Roman" w:hAnsi="Times New Roman"/>
                <w:sz w:val="28"/>
                <w:szCs w:val="28"/>
                <w:lang w:val="en-US"/>
              </w:rPr>
              <w:t>DICOM-3</w:t>
            </w:r>
          </w:p>
        </w:tc>
        <w:tc>
          <w:tcPr>
            <w:tcW w:w="3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2B350A6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полный пакет, включая сетевой интерфейс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429A282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7231C6" w:rsidRPr="00B36003" w14:paraId="57C44288" w14:textId="77777777" w:rsidTr="00F903C4">
        <w:trPr>
          <w:trHeight w:val="558"/>
        </w:trPr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FFBDBC4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2.11.2</w:t>
            </w:r>
          </w:p>
        </w:tc>
        <w:tc>
          <w:tcPr>
            <w:tcW w:w="39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C2AD35C" w14:textId="77777777" w:rsidR="00C21C37" w:rsidRPr="00B36003" w:rsidRDefault="00C21C37" w:rsidP="00706190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Базовое программное обеспечение</w:t>
            </w:r>
          </w:p>
        </w:tc>
        <w:tc>
          <w:tcPr>
            <w:tcW w:w="3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1FB2C23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создание и архивирование базы</w:t>
            </w:r>
          </w:p>
          <w:p w14:paraId="7BD931FF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пациентов,</w:t>
            </w:r>
          </w:p>
          <w:p w14:paraId="56600A6F" w14:textId="55C6E994" w:rsidR="00C21C37" w:rsidRPr="00B36003" w:rsidRDefault="008F3E9B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2</w:t>
            </w:r>
            <w:r w:rsidRPr="00B36003">
              <w:rPr>
                <w:rFonts w:ascii="Times New Roman" w:hAnsi="Times New Roman"/>
                <w:sz w:val="28"/>
                <w:szCs w:val="28"/>
                <w:lang w:val="en-US" w:eastAsia="ru-RU"/>
              </w:rPr>
              <w:t>D</w:t>
            </w:r>
            <w:r w:rsidR="00C21C37"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-просмотр,</w:t>
            </w:r>
          </w:p>
          <w:p w14:paraId="3D7D1579" w14:textId="77777777" w:rsidR="00C21C37" w:rsidRPr="00B36003" w:rsidRDefault="00C21C37" w:rsidP="00A454E6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линейные и денситометрические измерения; загрузка, синхронизация и со</w:t>
            </w: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softHyphen/>
              <w:t>поставление не менее 4-х ис</w:t>
            </w: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softHyphen/>
              <w:t>следований пациента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2AD91EF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7231C6" w:rsidRPr="00B36003" w14:paraId="41EF4FE4" w14:textId="77777777" w:rsidTr="00F903C4">
        <w:trPr>
          <w:trHeight w:val="840"/>
        </w:trPr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F394AE7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2.11.3</w:t>
            </w:r>
          </w:p>
        </w:tc>
        <w:tc>
          <w:tcPr>
            <w:tcW w:w="39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3FB552F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Трехмерная реконструкция</w:t>
            </w:r>
          </w:p>
        </w:tc>
        <w:tc>
          <w:tcPr>
            <w:tcW w:w="3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BFFE10A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val="en-US"/>
              </w:rPr>
              <w:t>MIP</w:t>
            </w:r>
            <w:r w:rsidRPr="00B36003">
              <w:rPr>
                <w:rFonts w:ascii="Times New Roman" w:hAnsi="Times New Roman"/>
                <w:sz w:val="28"/>
                <w:szCs w:val="28"/>
              </w:rPr>
              <w:t>/</w:t>
            </w:r>
            <w:proofErr w:type="spellStart"/>
            <w:r w:rsidRPr="00B36003">
              <w:rPr>
                <w:rFonts w:ascii="Times New Roman" w:hAnsi="Times New Roman"/>
                <w:sz w:val="28"/>
                <w:szCs w:val="28"/>
                <w:lang w:val="en-US"/>
              </w:rPr>
              <w:t>MinIP</w:t>
            </w:r>
            <w:proofErr w:type="spellEnd"/>
            <w:r w:rsidRPr="00B36003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 w:rsidRPr="00B36003">
              <w:rPr>
                <w:rFonts w:ascii="Times New Roman" w:hAnsi="Times New Roman"/>
                <w:sz w:val="28"/>
                <w:szCs w:val="28"/>
                <w:lang w:val="en-US"/>
              </w:rPr>
              <w:t>MPR</w:t>
            </w:r>
            <w:r w:rsidRPr="00B36003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криволинейные реконструкции, объемное цветовое картирова</w:t>
            </w: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softHyphen/>
              <w:t xml:space="preserve">ние по плотностям </w:t>
            </w:r>
            <w:r w:rsidRPr="00B36003">
              <w:rPr>
                <w:rFonts w:ascii="Times New Roman" w:hAnsi="Times New Roman"/>
                <w:sz w:val="28"/>
                <w:szCs w:val="28"/>
              </w:rPr>
              <w:t>(</w:t>
            </w:r>
            <w:r w:rsidRPr="00B36003">
              <w:rPr>
                <w:rFonts w:ascii="Times New Roman" w:hAnsi="Times New Roman"/>
                <w:sz w:val="28"/>
                <w:szCs w:val="28"/>
                <w:lang w:val="en-US"/>
              </w:rPr>
              <w:t>VR</w:t>
            </w:r>
            <w:r w:rsidRPr="00B36003">
              <w:rPr>
                <w:rFonts w:ascii="Times New Roman" w:hAnsi="Times New Roman"/>
                <w:sz w:val="28"/>
                <w:szCs w:val="28"/>
              </w:rPr>
              <w:t xml:space="preserve">), </w:t>
            </w:r>
            <w:r w:rsidRPr="00B36003">
              <w:rPr>
                <w:rFonts w:ascii="Times New Roman" w:hAnsi="Times New Roman"/>
                <w:sz w:val="28"/>
                <w:szCs w:val="28"/>
                <w:lang w:val="en-US"/>
              </w:rPr>
              <w:t>SSD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26904F0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7231C6" w:rsidRPr="00B36003" w14:paraId="523DE5EB" w14:textId="77777777" w:rsidTr="00F903C4">
        <w:trPr>
          <w:trHeight w:val="422"/>
        </w:trPr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4D8BC77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2.11.4</w:t>
            </w:r>
          </w:p>
        </w:tc>
        <w:tc>
          <w:tcPr>
            <w:tcW w:w="39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9C2E484" w14:textId="77777777" w:rsidR="00C21C37" w:rsidRPr="00B36003" w:rsidRDefault="00A454E6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Прог</w:t>
            </w:r>
            <w:r w:rsidR="00C21C37"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раммное обеспечение для измерения объема</w:t>
            </w:r>
          </w:p>
        </w:tc>
        <w:tc>
          <w:tcPr>
            <w:tcW w:w="3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4C57A24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наличие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6EB76EB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7231C6" w:rsidRPr="00B36003" w14:paraId="3789A9AD" w14:textId="77777777" w:rsidTr="00F903C4">
        <w:trPr>
          <w:trHeight w:val="629"/>
        </w:trPr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BAA4C54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2.11.5</w:t>
            </w:r>
          </w:p>
        </w:tc>
        <w:tc>
          <w:tcPr>
            <w:tcW w:w="39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F3EF1D5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Программное обеспечение для автоматического распознавания и удаления костной ткани</w:t>
            </w:r>
          </w:p>
        </w:tc>
        <w:tc>
          <w:tcPr>
            <w:tcW w:w="3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CD03E82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наличие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BFB0208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986676" w:rsidRPr="00B36003" w14:paraId="339CDDE6" w14:textId="77777777" w:rsidTr="00F903C4">
        <w:trPr>
          <w:trHeight w:val="629"/>
        </w:trPr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C61C9D8" w14:textId="555A9437" w:rsidR="00986676" w:rsidRPr="00B36003" w:rsidRDefault="00986676" w:rsidP="00BE7D8E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2.11.5.</w:t>
            </w:r>
            <w:r w:rsidR="00BE7D8E"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9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E895A14" w14:textId="25B5FBE9" w:rsidR="00986676" w:rsidRPr="00B36003" w:rsidRDefault="00986676" w:rsidP="00986676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Программное обеспечение для автоматического распознавания и удаления стола</w:t>
            </w:r>
          </w:p>
        </w:tc>
        <w:tc>
          <w:tcPr>
            <w:tcW w:w="3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6519FCA" w14:textId="496A3FC4" w:rsidR="00986676" w:rsidRPr="00B36003" w:rsidRDefault="00986676" w:rsidP="00986676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наличие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46BB8CA" w14:textId="77777777" w:rsidR="00986676" w:rsidRPr="00B36003" w:rsidRDefault="00986676" w:rsidP="00986676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7231C6" w:rsidRPr="00B36003" w14:paraId="4FB1D021" w14:textId="77777777" w:rsidTr="00F903C4">
        <w:trPr>
          <w:trHeight w:val="216"/>
        </w:trPr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73F113D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2.11.6</w:t>
            </w:r>
          </w:p>
        </w:tc>
        <w:tc>
          <w:tcPr>
            <w:tcW w:w="39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9851E44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КТ-эндоскопия</w:t>
            </w:r>
          </w:p>
        </w:tc>
        <w:tc>
          <w:tcPr>
            <w:tcW w:w="3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2E6C6A8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наличие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A5FFE75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7231C6" w:rsidRPr="00B36003" w14:paraId="7630B84F" w14:textId="77777777" w:rsidTr="00F903C4">
        <w:trPr>
          <w:trHeight w:val="850"/>
        </w:trPr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38A651E" w14:textId="77777777" w:rsidR="00C21C37" w:rsidRPr="00B36003" w:rsidRDefault="00C21C37" w:rsidP="00FD7FC0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2</w:t>
            </w:r>
            <w:r w:rsidR="00FD7FC0" w:rsidRPr="00B36003">
              <w:rPr>
                <w:rFonts w:ascii="Times New Roman" w:hAnsi="Times New Roman"/>
                <w:sz w:val="28"/>
                <w:szCs w:val="28"/>
                <w:lang w:val="en-US" w:eastAsia="ru-RU"/>
              </w:rPr>
              <w:t>.</w:t>
            </w: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11.7</w:t>
            </w:r>
          </w:p>
        </w:tc>
        <w:tc>
          <w:tcPr>
            <w:tcW w:w="39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F5615A7" w14:textId="77777777" w:rsidR="00C21C37" w:rsidRPr="00B36003" w:rsidRDefault="00C21C37" w:rsidP="00EE1289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КТ-ангиография</w:t>
            </w:r>
          </w:p>
        </w:tc>
        <w:tc>
          <w:tcPr>
            <w:tcW w:w="3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48974EB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автоматизированная </w:t>
            </w:r>
            <w:proofErr w:type="spellStart"/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субтракция</w:t>
            </w:r>
            <w:proofErr w:type="spellEnd"/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сосудов с трехмерной реконст</w:t>
            </w: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softHyphen/>
              <w:t>рукцией и количественным ана</w:t>
            </w: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softHyphen/>
              <w:t>лизом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8573F9F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7231C6" w:rsidRPr="00B36003" w14:paraId="38E56FFD" w14:textId="77777777" w:rsidTr="00973B71">
        <w:trPr>
          <w:trHeight w:val="886"/>
        </w:trPr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61BB113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lastRenderedPageBreak/>
              <w:t>2.11.8</w:t>
            </w:r>
          </w:p>
        </w:tc>
        <w:tc>
          <w:tcPr>
            <w:tcW w:w="3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F6501D7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Программное обеспечение для мультимодального просмотра, совмещения и количественной оценки </w:t>
            </w:r>
            <w:r w:rsidRPr="00B36003">
              <w:rPr>
                <w:rFonts w:ascii="Times New Roman" w:hAnsi="Times New Roman"/>
                <w:sz w:val="28"/>
                <w:szCs w:val="28"/>
                <w:lang w:val="en-US"/>
              </w:rPr>
              <w:t>DICOM</w:t>
            </w: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-изображений</w:t>
            </w:r>
          </w:p>
        </w:tc>
        <w:tc>
          <w:tcPr>
            <w:tcW w:w="38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1046A13" w14:textId="77777777" w:rsidR="00C21C37" w:rsidRPr="00B36003" w:rsidRDefault="00C21C37" w:rsidP="0042276F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СТ, </w:t>
            </w:r>
            <w:r w:rsidRPr="00B36003">
              <w:rPr>
                <w:rFonts w:ascii="Times New Roman" w:hAnsi="Times New Roman"/>
                <w:sz w:val="28"/>
                <w:szCs w:val="28"/>
                <w:lang w:val="en-US" w:eastAsia="ru-RU"/>
              </w:rPr>
              <w:t>MR</w:t>
            </w:r>
            <w:r w:rsidR="00EE1289" w:rsidRPr="00B36003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16633FE" w14:textId="77777777" w:rsidR="00C21C37" w:rsidRPr="00B36003" w:rsidRDefault="00C21C37" w:rsidP="002974A2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7231C6" w:rsidRPr="00B36003" w14:paraId="098F0D42" w14:textId="77777777" w:rsidTr="00973B71">
        <w:trPr>
          <w:trHeight w:val="886"/>
        </w:trPr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5061925" w14:textId="77777777" w:rsidR="005C67F5" w:rsidRPr="00B36003" w:rsidRDefault="005C67F5" w:rsidP="0042276F">
            <w:pPr>
              <w:rPr>
                <w:rFonts w:ascii="Times New Roman" w:hAnsi="Times New Roman"/>
                <w:sz w:val="28"/>
                <w:szCs w:val="28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2.11.</w:t>
            </w:r>
            <w:r w:rsidR="0042276F"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3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F9148" w14:textId="77777777" w:rsidR="005C67F5" w:rsidRPr="00B36003" w:rsidRDefault="005C67F5" w:rsidP="005C67F5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Пакет планирования эндоваскулярной установки </w:t>
            </w:r>
            <w:proofErr w:type="spellStart"/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стента</w:t>
            </w:r>
            <w:proofErr w:type="spellEnd"/>
          </w:p>
        </w:tc>
        <w:tc>
          <w:tcPr>
            <w:tcW w:w="38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56621" w14:textId="77777777" w:rsidR="005C67F5" w:rsidRPr="00B36003" w:rsidRDefault="005C67F5" w:rsidP="005C67F5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наличие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ADBB3D6" w14:textId="77777777" w:rsidR="005C67F5" w:rsidRPr="00B36003" w:rsidRDefault="005C67F5" w:rsidP="005C67F5">
            <w:pPr>
              <w:pStyle w:val="a3"/>
              <w:rPr>
                <w:rFonts w:ascii="Times New Roman" w:hAnsi="Times New Roman"/>
                <w:strike/>
                <w:color w:val="FF0000"/>
                <w:sz w:val="28"/>
                <w:szCs w:val="28"/>
                <w:lang w:val="en-US" w:eastAsia="ru-RU"/>
              </w:rPr>
            </w:pPr>
          </w:p>
        </w:tc>
      </w:tr>
      <w:tr w:rsidR="00EE1289" w:rsidRPr="00B36003" w14:paraId="1BF3D703" w14:textId="77777777" w:rsidTr="00973B71">
        <w:trPr>
          <w:trHeight w:val="886"/>
        </w:trPr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FFC61D6" w14:textId="77777777" w:rsidR="00EE1289" w:rsidRPr="00B36003" w:rsidRDefault="00EE1289" w:rsidP="0042276F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2.11.1</w:t>
            </w:r>
            <w:r w:rsidR="0042276F"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3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4225D0" w14:textId="675C6110" w:rsidR="00EE1289" w:rsidRPr="00B36003" w:rsidRDefault="00EE1289" w:rsidP="000C75F0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Программный неврологический</w:t>
            </w:r>
            <w:r w:rsidR="00C73052"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</w:t>
            </w: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пакет</w:t>
            </w:r>
            <w:r w:rsidR="000C75F0" w:rsidRPr="00B36003">
              <w:rPr>
                <w:sz w:val="28"/>
                <w:szCs w:val="28"/>
              </w:rPr>
              <w:t xml:space="preserve"> </w:t>
            </w:r>
            <w:r w:rsidR="000C75F0"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с возможностью автоматической оценки объема гематомы головного мозга, автоматической сегментаций артерий </w:t>
            </w:r>
            <w:proofErr w:type="spellStart"/>
            <w:r w:rsidR="000C75F0"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Виллизиева</w:t>
            </w:r>
            <w:proofErr w:type="spellEnd"/>
            <w:r w:rsidR="000C75F0"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круга</w:t>
            </w:r>
          </w:p>
        </w:tc>
        <w:tc>
          <w:tcPr>
            <w:tcW w:w="38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15296" w14:textId="77777777" w:rsidR="00EE1289" w:rsidRPr="00B36003" w:rsidRDefault="00EE1289" w:rsidP="005C67F5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наличие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1BA1CE8" w14:textId="77777777" w:rsidR="00EE1289" w:rsidRPr="00B36003" w:rsidRDefault="00EE1289" w:rsidP="005C67F5">
            <w:pPr>
              <w:pStyle w:val="a3"/>
              <w:rPr>
                <w:rFonts w:ascii="Times New Roman" w:hAnsi="Times New Roman"/>
                <w:sz w:val="28"/>
                <w:szCs w:val="28"/>
                <w:lang w:val="en-US" w:eastAsia="ru-RU"/>
              </w:rPr>
            </w:pPr>
          </w:p>
        </w:tc>
      </w:tr>
      <w:tr w:rsidR="00EE1289" w:rsidRPr="00B36003" w14:paraId="5BF85917" w14:textId="77777777" w:rsidTr="00973B71">
        <w:trPr>
          <w:trHeight w:val="886"/>
        </w:trPr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48C42B0" w14:textId="77777777" w:rsidR="00EE1289" w:rsidRPr="00B36003" w:rsidRDefault="00EE1289" w:rsidP="0042276F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2.11.1</w:t>
            </w:r>
            <w:r w:rsidR="0042276F"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74768" w14:textId="77777777" w:rsidR="00EE1289" w:rsidRPr="00B36003" w:rsidRDefault="0042276F" w:rsidP="00EE1289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Программный пакет для</w:t>
            </w:r>
          </w:p>
          <w:p w14:paraId="1AAB4929" w14:textId="77777777" w:rsidR="00816747" w:rsidRPr="00B36003" w:rsidRDefault="00816747" w:rsidP="00EE1289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анализ</w:t>
            </w:r>
            <w:r w:rsidR="0042276F"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а</w:t>
            </w: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объёмных данных перфузии головного мозга</w:t>
            </w:r>
          </w:p>
        </w:tc>
        <w:tc>
          <w:tcPr>
            <w:tcW w:w="38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25E58" w14:textId="77777777" w:rsidR="00EE1289" w:rsidRPr="00B36003" w:rsidRDefault="00EE1289" w:rsidP="005C67F5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наличие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98A3581" w14:textId="77777777" w:rsidR="00EE1289" w:rsidRPr="00B36003" w:rsidRDefault="00EE1289" w:rsidP="005C67F5">
            <w:pPr>
              <w:pStyle w:val="a3"/>
              <w:rPr>
                <w:rFonts w:ascii="Times New Roman" w:hAnsi="Times New Roman"/>
                <w:strike/>
                <w:color w:val="FF0000"/>
                <w:sz w:val="28"/>
                <w:szCs w:val="28"/>
                <w:lang w:eastAsia="ru-RU"/>
              </w:rPr>
            </w:pPr>
          </w:p>
          <w:p w14:paraId="6633600A" w14:textId="77777777" w:rsidR="0042276F" w:rsidRPr="00B36003" w:rsidRDefault="0042276F" w:rsidP="005C67F5">
            <w:pPr>
              <w:pStyle w:val="a3"/>
              <w:rPr>
                <w:rFonts w:ascii="Times New Roman" w:hAnsi="Times New Roman"/>
                <w:strike/>
                <w:color w:val="FF0000"/>
                <w:sz w:val="28"/>
                <w:szCs w:val="28"/>
                <w:lang w:eastAsia="ru-RU"/>
              </w:rPr>
            </w:pPr>
          </w:p>
        </w:tc>
      </w:tr>
      <w:tr w:rsidR="00F903C4" w:rsidRPr="00B36003" w14:paraId="245B9F19" w14:textId="77777777" w:rsidTr="00F903C4">
        <w:trPr>
          <w:trHeight w:val="415"/>
        </w:trPr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3333C8A" w14:textId="234F4D1C" w:rsidR="00F903C4" w:rsidRPr="00B36003" w:rsidRDefault="00F903C4" w:rsidP="0042276F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2.1</w:t>
            </w:r>
            <w:r w:rsidRPr="00B36003">
              <w:rPr>
                <w:rFonts w:ascii="Times New Roman" w:hAnsi="Times New Roman"/>
                <w:sz w:val="28"/>
                <w:szCs w:val="28"/>
                <w:lang w:val="en-US" w:eastAsia="ru-RU"/>
              </w:rPr>
              <w:t>2</w:t>
            </w:r>
          </w:p>
        </w:tc>
        <w:tc>
          <w:tcPr>
            <w:tcW w:w="78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D4E4E" w14:textId="6AFB0525" w:rsidR="00F903C4" w:rsidRPr="00B36003" w:rsidRDefault="00F903C4" w:rsidP="00F903C4">
            <w:pPr>
              <w:pStyle w:val="a3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Дополнительные требования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431C4E7" w14:textId="77777777" w:rsidR="00F903C4" w:rsidRPr="00B36003" w:rsidRDefault="00F903C4" w:rsidP="005C67F5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8A1E88" w:rsidRPr="00B36003" w14:paraId="6484C294" w14:textId="77777777" w:rsidTr="00973B71">
        <w:trPr>
          <w:trHeight w:val="886"/>
        </w:trPr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E1C1EE2" w14:textId="230B3BF5" w:rsidR="008A1E88" w:rsidRPr="00B36003" w:rsidRDefault="00A05EEA" w:rsidP="0042276F">
            <w:pPr>
              <w:rPr>
                <w:rFonts w:ascii="Times New Roman" w:hAnsi="Times New Roman"/>
                <w:sz w:val="28"/>
                <w:szCs w:val="28"/>
                <w:lang w:val="en-US"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2.1</w:t>
            </w:r>
            <w:r w:rsidRPr="00B36003">
              <w:rPr>
                <w:rFonts w:ascii="Times New Roman" w:hAnsi="Times New Roman"/>
                <w:sz w:val="28"/>
                <w:szCs w:val="28"/>
                <w:lang w:val="en-US" w:eastAsia="ru-RU"/>
              </w:rPr>
              <w:t>2</w:t>
            </w: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.</w:t>
            </w:r>
            <w:r w:rsidRPr="00B36003">
              <w:rPr>
                <w:rFonts w:ascii="Times New Roman" w:hAnsi="Times New Roman"/>
                <w:sz w:val="28"/>
                <w:szCs w:val="28"/>
                <w:lang w:val="en-US" w:eastAsia="ru-RU"/>
              </w:rPr>
              <w:t>1</w:t>
            </w:r>
          </w:p>
        </w:tc>
        <w:tc>
          <w:tcPr>
            <w:tcW w:w="3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D98FA1" w14:textId="1D0B0E96" w:rsidR="008A1E88" w:rsidRPr="00B36003" w:rsidRDefault="008A1E88" w:rsidP="001F7B98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Устройство по регистрации параметров для оценки доз пациента</w:t>
            </w:r>
          </w:p>
        </w:tc>
        <w:tc>
          <w:tcPr>
            <w:tcW w:w="38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7F0ED" w14:textId="46A47FC5" w:rsidR="008A1E88" w:rsidRPr="00B36003" w:rsidRDefault="008A1E88" w:rsidP="005C67F5">
            <w:pPr>
              <w:pStyle w:val="a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наличие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E927AFB" w14:textId="236F6F53" w:rsidR="008A1E88" w:rsidRPr="00B36003" w:rsidRDefault="008A1E88" w:rsidP="005C67F5">
            <w:pPr>
              <w:pStyle w:val="a3"/>
              <w:rPr>
                <w:rFonts w:ascii="Times New Roman" w:hAnsi="Times New Roman"/>
                <w:strike/>
                <w:color w:val="FF0000"/>
                <w:sz w:val="28"/>
                <w:szCs w:val="28"/>
                <w:lang w:val="en-US" w:eastAsia="ru-RU"/>
              </w:rPr>
            </w:pPr>
            <w:r w:rsidRPr="00B36003">
              <w:rPr>
                <w:rFonts w:ascii="Times New Roman" w:hAnsi="Times New Roman"/>
                <w:sz w:val="28"/>
                <w:szCs w:val="28"/>
                <w:lang w:eastAsia="ru-RU"/>
              </w:rPr>
              <w:t>*</w:t>
            </w:r>
          </w:p>
        </w:tc>
      </w:tr>
    </w:tbl>
    <w:p w14:paraId="00DBB015" w14:textId="77777777" w:rsidR="00C73052" w:rsidRPr="00B36003" w:rsidRDefault="00C73052" w:rsidP="00706190">
      <w:pPr>
        <w:spacing w:after="0" w:line="240" w:lineRule="auto"/>
        <w:jc w:val="right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06FECE47" w14:textId="77777777" w:rsidR="0042276F" w:rsidRPr="00B36003" w:rsidRDefault="0042276F" w:rsidP="00706190">
      <w:pPr>
        <w:spacing w:after="0" w:line="240" w:lineRule="auto"/>
        <w:jc w:val="right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23443B63" w14:textId="77777777" w:rsidR="000350E8" w:rsidRPr="00B36003" w:rsidRDefault="00D93851" w:rsidP="000350E8">
      <w:pPr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B36003">
        <w:rPr>
          <w:rFonts w:ascii="Times New Roman" w:hAnsi="Times New Roman"/>
          <w:sz w:val="28"/>
          <w:szCs w:val="28"/>
          <w:lang w:eastAsia="ru-RU"/>
        </w:rPr>
        <w:br w:type="page"/>
      </w:r>
      <w:r w:rsidR="000350E8" w:rsidRPr="00B36003">
        <w:rPr>
          <w:rFonts w:ascii="Times New Roman" w:hAnsi="Times New Roman"/>
          <w:b/>
          <w:sz w:val="28"/>
          <w:szCs w:val="28"/>
          <w:lang w:eastAsia="ru-RU"/>
        </w:rPr>
        <w:lastRenderedPageBreak/>
        <w:t>Примечание:</w:t>
      </w:r>
    </w:p>
    <w:p w14:paraId="0BA71045" w14:textId="77777777" w:rsidR="000350E8" w:rsidRPr="00B36003" w:rsidRDefault="000350E8" w:rsidP="000350E8">
      <w:pPr>
        <w:pStyle w:val="a3"/>
        <w:jc w:val="both"/>
        <w:rPr>
          <w:rFonts w:ascii="Times New Roman" w:hAnsi="Times New Roman"/>
          <w:sz w:val="28"/>
          <w:szCs w:val="28"/>
          <w:lang w:eastAsia="ru-RU"/>
        </w:rPr>
      </w:pPr>
      <w:r w:rsidRPr="00B36003">
        <w:rPr>
          <w:rFonts w:ascii="Times New Roman" w:hAnsi="Times New Roman"/>
          <w:sz w:val="28"/>
          <w:szCs w:val="28"/>
          <w:lang w:eastAsia="ru-RU"/>
        </w:rPr>
        <w:t>* данные требования технического задания определяют уровень диагностических возможностей и класс аппарата, несоответствие по одному из них приведет к от</w:t>
      </w:r>
      <w:r w:rsidRPr="00B36003">
        <w:rPr>
          <w:rFonts w:ascii="Times New Roman" w:hAnsi="Times New Roman"/>
          <w:sz w:val="28"/>
          <w:szCs w:val="28"/>
          <w:lang w:eastAsia="ru-RU"/>
        </w:rPr>
        <w:softHyphen/>
        <w:t>клонению конкурсного предложения.</w:t>
      </w:r>
    </w:p>
    <w:p w14:paraId="2327EF99" w14:textId="77777777" w:rsidR="000350E8" w:rsidRPr="00B36003" w:rsidRDefault="000350E8" w:rsidP="000350E8">
      <w:pPr>
        <w:pStyle w:val="a3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4E1F93D4" w14:textId="77777777" w:rsidR="000350E8" w:rsidRPr="00B36003" w:rsidRDefault="000350E8" w:rsidP="000350E8">
      <w:pPr>
        <w:pStyle w:val="a3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B36003">
        <w:rPr>
          <w:rFonts w:ascii="Times New Roman" w:hAnsi="Times New Roman"/>
          <w:b/>
          <w:sz w:val="28"/>
          <w:szCs w:val="28"/>
          <w:lang w:eastAsia="ru-RU"/>
        </w:rPr>
        <w:t>Обоснование пунктов, обозначенных «*»</w:t>
      </w:r>
    </w:p>
    <w:p w14:paraId="2C76FE4A" w14:textId="77777777" w:rsidR="000350E8" w:rsidRPr="00B36003" w:rsidRDefault="000350E8" w:rsidP="000350E8">
      <w:pPr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</w:p>
    <w:p w14:paraId="42380DDE" w14:textId="77777777" w:rsidR="000350E8" w:rsidRPr="00B36003" w:rsidRDefault="000350E8" w:rsidP="000350E8">
      <w:pPr>
        <w:pStyle w:val="a3"/>
        <w:jc w:val="both"/>
        <w:rPr>
          <w:rFonts w:ascii="Times New Roman" w:hAnsi="Times New Roman"/>
          <w:sz w:val="28"/>
          <w:szCs w:val="28"/>
          <w:lang w:eastAsia="ru-RU"/>
        </w:rPr>
      </w:pPr>
      <w:r w:rsidRPr="00B36003">
        <w:rPr>
          <w:rFonts w:ascii="Times New Roman" w:hAnsi="Times New Roman"/>
          <w:sz w:val="28"/>
          <w:szCs w:val="28"/>
          <w:lang w:eastAsia="ru-RU"/>
        </w:rPr>
        <w:t xml:space="preserve">*2.2.1 Показатель теплоемкости анода влияет на пропускную способность аппарата в условиях приемного отделения (количество исследований в час), что важно при массовом поступлении пациентов, и даёт возможность чередовать исследования, требующие выполнение нескольких фаз (контрастные исследования) и </w:t>
      </w:r>
      <w:proofErr w:type="spellStart"/>
      <w:r w:rsidRPr="00B36003">
        <w:rPr>
          <w:rFonts w:ascii="Times New Roman" w:hAnsi="Times New Roman"/>
          <w:sz w:val="28"/>
          <w:szCs w:val="28"/>
          <w:lang w:eastAsia="ru-RU"/>
        </w:rPr>
        <w:t>нативные</w:t>
      </w:r>
      <w:proofErr w:type="spellEnd"/>
      <w:r w:rsidRPr="00B36003">
        <w:rPr>
          <w:rFonts w:ascii="Times New Roman" w:hAnsi="Times New Roman"/>
          <w:sz w:val="28"/>
          <w:szCs w:val="28"/>
          <w:lang w:eastAsia="ru-RU"/>
        </w:rPr>
        <w:t xml:space="preserve"> исследования для экстренных пациентов.</w:t>
      </w:r>
    </w:p>
    <w:p w14:paraId="7B78CC65" w14:textId="77777777" w:rsidR="000350E8" w:rsidRPr="00B36003" w:rsidRDefault="000350E8" w:rsidP="000350E8">
      <w:pPr>
        <w:pStyle w:val="a3"/>
        <w:jc w:val="both"/>
        <w:rPr>
          <w:rFonts w:ascii="Times New Roman" w:hAnsi="Times New Roman"/>
          <w:sz w:val="28"/>
          <w:szCs w:val="28"/>
          <w:lang w:eastAsia="ru-RU"/>
        </w:rPr>
      </w:pPr>
      <w:r w:rsidRPr="00B36003">
        <w:rPr>
          <w:rFonts w:ascii="Times New Roman" w:hAnsi="Times New Roman"/>
          <w:sz w:val="28"/>
          <w:szCs w:val="28"/>
          <w:lang w:eastAsia="ru-RU"/>
        </w:rPr>
        <w:t>*2.2.3 Гарантия на рентгеновскую трубку - не менее 24 месяцев без ограничения количества срезов. Ресурс рентгеновской трубки в зависимости от компании - производителя может быть ограничен количеством проведенных сканов (скан- секунд). При этом интенсивность использования рентгеновской трубки может варьировать в зависимости от используемых методов сканирования и при</w:t>
      </w:r>
      <w:r w:rsidRPr="00B36003">
        <w:rPr>
          <w:rFonts w:ascii="Times New Roman" w:hAnsi="Times New Roman"/>
          <w:sz w:val="28"/>
          <w:szCs w:val="28"/>
          <w:lang w:eastAsia="ru-RU"/>
        </w:rPr>
        <w:softHyphen/>
        <w:t>ложений, что может ограничить срок эксплуатации излучателя. Обеспечение га</w:t>
      </w:r>
      <w:r w:rsidRPr="00B36003">
        <w:rPr>
          <w:rFonts w:ascii="Times New Roman" w:hAnsi="Times New Roman"/>
          <w:sz w:val="28"/>
          <w:szCs w:val="28"/>
          <w:lang w:eastAsia="ru-RU"/>
        </w:rPr>
        <w:softHyphen/>
        <w:t>рантийных обязательств на рентгеновскую трубку на протяжении не менее 24 ме</w:t>
      </w:r>
      <w:r w:rsidRPr="00B36003">
        <w:rPr>
          <w:rFonts w:ascii="Times New Roman" w:hAnsi="Times New Roman"/>
          <w:sz w:val="28"/>
          <w:szCs w:val="28"/>
          <w:lang w:eastAsia="ru-RU"/>
        </w:rPr>
        <w:softHyphen/>
        <w:t>сяцев с момента введения системы принципиально для сохранения работоспособ</w:t>
      </w:r>
      <w:r w:rsidRPr="00B36003">
        <w:rPr>
          <w:rFonts w:ascii="Times New Roman" w:hAnsi="Times New Roman"/>
          <w:sz w:val="28"/>
          <w:szCs w:val="28"/>
          <w:lang w:eastAsia="ru-RU"/>
        </w:rPr>
        <w:softHyphen/>
        <w:t>ности системы.</w:t>
      </w:r>
    </w:p>
    <w:p w14:paraId="64463B38" w14:textId="77777777" w:rsidR="000350E8" w:rsidRPr="00B36003" w:rsidRDefault="000350E8" w:rsidP="000350E8">
      <w:pPr>
        <w:pStyle w:val="a3"/>
        <w:jc w:val="both"/>
        <w:rPr>
          <w:rFonts w:ascii="Times New Roman" w:hAnsi="Times New Roman"/>
          <w:sz w:val="28"/>
          <w:szCs w:val="28"/>
          <w:lang w:eastAsia="ru-RU"/>
        </w:rPr>
      </w:pPr>
      <w:r w:rsidRPr="00B36003">
        <w:rPr>
          <w:rFonts w:ascii="Times New Roman" w:hAnsi="Times New Roman"/>
          <w:sz w:val="28"/>
          <w:szCs w:val="28"/>
          <w:lang w:eastAsia="ru-RU"/>
        </w:rPr>
        <w:t>*2.3.1, 2.6.1 Количество рядов детекторов и максимальное число одновременно выполняемых срезов за один оборот. Использование сканеров с ко</w:t>
      </w:r>
      <w:r w:rsidRPr="00B36003">
        <w:rPr>
          <w:rFonts w:ascii="Times New Roman" w:hAnsi="Times New Roman"/>
          <w:sz w:val="28"/>
          <w:szCs w:val="28"/>
          <w:lang w:eastAsia="ru-RU"/>
        </w:rPr>
        <w:softHyphen/>
        <w:t xml:space="preserve">личеством рядов детектора и максимальным числом одновременно выполняемых срезов за один оборот позволяет получить дополнительный спектр современных возможностей в </w:t>
      </w:r>
      <w:proofErr w:type="spellStart"/>
      <w:r w:rsidRPr="00B36003">
        <w:rPr>
          <w:rFonts w:ascii="Times New Roman" w:hAnsi="Times New Roman"/>
          <w:sz w:val="28"/>
          <w:szCs w:val="28"/>
          <w:lang w:eastAsia="ru-RU"/>
        </w:rPr>
        <w:t>онко</w:t>
      </w:r>
      <w:proofErr w:type="spellEnd"/>
      <w:r w:rsidRPr="00B36003">
        <w:rPr>
          <w:rFonts w:ascii="Times New Roman" w:hAnsi="Times New Roman"/>
          <w:sz w:val="28"/>
          <w:szCs w:val="28"/>
          <w:lang w:eastAsia="ru-RU"/>
        </w:rPr>
        <w:t xml:space="preserve">- и </w:t>
      </w:r>
      <w:proofErr w:type="spellStart"/>
      <w:r w:rsidRPr="00B36003">
        <w:rPr>
          <w:rFonts w:ascii="Times New Roman" w:hAnsi="Times New Roman"/>
          <w:sz w:val="28"/>
          <w:szCs w:val="28"/>
          <w:lang w:eastAsia="ru-RU"/>
        </w:rPr>
        <w:t>нейровизуализации</w:t>
      </w:r>
      <w:proofErr w:type="spellEnd"/>
      <w:r w:rsidRPr="00B36003">
        <w:rPr>
          <w:rFonts w:ascii="Times New Roman" w:hAnsi="Times New Roman"/>
          <w:sz w:val="28"/>
          <w:szCs w:val="28"/>
          <w:lang w:eastAsia="ru-RU"/>
        </w:rPr>
        <w:t xml:space="preserve"> в сравнении с базовыми сканерами, повысить качество получаемых данных и пропускную способность системы в целом.</w:t>
      </w:r>
    </w:p>
    <w:p w14:paraId="755ACF59" w14:textId="77777777" w:rsidR="000350E8" w:rsidRPr="00B36003" w:rsidRDefault="000350E8" w:rsidP="000350E8">
      <w:pPr>
        <w:pStyle w:val="a3"/>
        <w:jc w:val="both"/>
        <w:rPr>
          <w:rFonts w:ascii="Times New Roman" w:hAnsi="Times New Roman"/>
          <w:sz w:val="28"/>
          <w:szCs w:val="28"/>
          <w:lang w:eastAsia="ru-RU"/>
        </w:rPr>
      </w:pPr>
      <w:r w:rsidRPr="00B36003">
        <w:rPr>
          <w:rFonts w:ascii="Times New Roman" w:hAnsi="Times New Roman"/>
          <w:sz w:val="28"/>
          <w:szCs w:val="28"/>
          <w:lang w:eastAsia="ru-RU"/>
        </w:rPr>
        <w:t>*2.7.5 Итерационная реконструкция позволяет значительно улучшить соотношение сигнал-шум и снизить лучевую нагрузку на пациента в зависимости</w:t>
      </w:r>
      <w:r w:rsidRPr="00B36003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Pr="00B36003">
        <w:rPr>
          <w:rFonts w:ascii="Times New Roman" w:hAnsi="Times New Roman"/>
          <w:sz w:val="28"/>
          <w:szCs w:val="28"/>
          <w:lang w:eastAsia="ru-RU"/>
        </w:rPr>
        <w:t xml:space="preserve">от используемого алгоритма обработки до 25-50% по сравнению с обычными алгоритмами реконструкции </w:t>
      </w:r>
      <w:r w:rsidRPr="00B36003">
        <w:rPr>
          <w:rFonts w:ascii="Times New Roman" w:hAnsi="Times New Roman"/>
          <w:sz w:val="28"/>
          <w:szCs w:val="28"/>
        </w:rPr>
        <w:t>(</w:t>
      </w:r>
      <w:r w:rsidRPr="00B36003">
        <w:rPr>
          <w:rFonts w:ascii="Times New Roman" w:hAnsi="Times New Roman"/>
          <w:sz w:val="28"/>
          <w:szCs w:val="28"/>
          <w:lang w:val="en-US"/>
        </w:rPr>
        <w:t>FBP</w:t>
      </w:r>
      <w:r w:rsidRPr="00B36003">
        <w:rPr>
          <w:rFonts w:ascii="Times New Roman" w:hAnsi="Times New Roman"/>
          <w:sz w:val="28"/>
          <w:szCs w:val="28"/>
        </w:rPr>
        <w:t xml:space="preserve">). </w:t>
      </w:r>
      <w:r w:rsidRPr="00B36003">
        <w:rPr>
          <w:rFonts w:ascii="Times New Roman" w:hAnsi="Times New Roman"/>
          <w:sz w:val="28"/>
          <w:szCs w:val="28"/>
          <w:lang w:eastAsia="ru-RU"/>
        </w:rPr>
        <w:t>В изображениях, прошедших итераци</w:t>
      </w:r>
      <w:r w:rsidRPr="00B36003">
        <w:rPr>
          <w:rFonts w:ascii="Times New Roman" w:hAnsi="Times New Roman"/>
          <w:sz w:val="28"/>
          <w:szCs w:val="28"/>
          <w:lang w:eastAsia="ru-RU"/>
        </w:rPr>
        <w:softHyphen/>
        <w:t>онную обработку, уровень шумов гораздо ниже, чем при стандартном исследовании с тем же анодным током и той же лучевой нагрузкой. Использование итерационных алгоритмов получения изображений гарантирует их высокое качество при минимальной лучевой нагрузке для любого пациента.</w:t>
      </w:r>
    </w:p>
    <w:p w14:paraId="783C398E" w14:textId="37D17AC6" w:rsidR="00D93851" w:rsidRDefault="00D93851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14:paraId="0F04301F" w14:textId="25D71D7D" w:rsidR="000350E8" w:rsidRPr="00B36003" w:rsidRDefault="000350E8" w:rsidP="000350E8">
      <w:pPr>
        <w:pStyle w:val="a3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3.</w:t>
      </w:r>
      <w:r w:rsidRPr="00B36003">
        <w:rPr>
          <w:rFonts w:ascii="Times New Roman" w:hAnsi="Times New Roman"/>
          <w:b/>
          <w:sz w:val="28"/>
          <w:szCs w:val="28"/>
        </w:rPr>
        <w:t>Требования, предъявляемые к гарантийному сроку (годности, стерильности) и (или) объему предоставления гарантий качества товара, обслуживанию товара, расходам на эксплуатацию товара</w:t>
      </w:r>
    </w:p>
    <w:p w14:paraId="2EB6D241" w14:textId="77777777" w:rsidR="000350E8" w:rsidRPr="00B36003" w:rsidRDefault="000350E8" w:rsidP="000350E8">
      <w:pPr>
        <w:pStyle w:val="a3"/>
        <w:ind w:left="720"/>
        <w:rPr>
          <w:rFonts w:ascii="Times New Roman" w:hAnsi="Times New Roman"/>
          <w:b/>
          <w:sz w:val="28"/>
          <w:szCs w:val="28"/>
          <w:lang w:eastAsia="ru-RU"/>
        </w:rPr>
      </w:pPr>
    </w:p>
    <w:p w14:paraId="36ACDBE9" w14:textId="77777777" w:rsidR="000350E8" w:rsidRPr="00B36003" w:rsidRDefault="000350E8" w:rsidP="000350E8">
      <w:pPr>
        <w:pStyle w:val="a3"/>
        <w:jc w:val="both"/>
        <w:rPr>
          <w:rFonts w:ascii="Times New Roman" w:hAnsi="Times New Roman"/>
          <w:sz w:val="28"/>
          <w:szCs w:val="28"/>
          <w:lang w:eastAsia="ru-RU"/>
        </w:rPr>
      </w:pPr>
      <w:r w:rsidRPr="00B36003">
        <w:rPr>
          <w:rFonts w:ascii="Times New Roman" w:hAnsi="Times New Roman"/>
          <w:sz w:val="28"/>
          <w:szCs w:val="28"/>
          <w:lang w:eastAsia="ru-RU"/>
        </w:rPr>
        <w:tab/>
        <w:t>3.1. Гарантийное сервисное обслуживание всего комплекта оборудования в течение не менее 24 месяцев с момента инсталляции.</w:t>
      </w:r>
    </w:p>
    <w:p w14:paraId="207D3A63" w14:textId="77777777" w:rsidR="000350E8" w:rsidRPr="00B36003" w:rsidRDefault="000350E8" w:rsidP="000350E8">
      <w:pPr>
        <w:pStyle w:val="a3"/>
        <w:jc w:val="both"/>
        <w:rPr>
          <w:rFonts w:ascii="Times New Roman" w:hAnsi="Times New Roman"/>
          <w:sz w:val="28"/>
          <w:szCs w:val="28"/>
          <w:lang w:eastAsia="ru-RU"/>
        </w:rPr>
      </w:pPr>
      <w:r w:rsidRPr="00B36003">
        <w:rPr>
          <w:rFonts w:ascii="Times New Roman" w:hAnsi="Times New Roman"/>
          <w:sz w:val="28"/>
          <w:szCs w:val="28"/>
          <w:lang w:eastAsia="ru-RU"/>
        </w:rPr>
        <w:tab/>
        <w:t>3.2. Бесплатная модификация поставляемой медицинской техники (компьютерной системы и программного обеспечения) в течение гарантийного срока эксплуатации, рекомендуемая производителем и связанная с улучшением качества и безопасности оборудования.</w:t>
      </w:r>
    </w:p>
    <w:p w14:paraId="7A5FD811" w14:textId="49F0F1B8" w:rsidR="000350E8" w:rsidRDefault="000350E8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14:paraId="3B760F43" w14:textId="3B345B00" w:rsidR="000350E8" w:rsidRDefault="000350E8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14:paraId="6293EAC9" w14:textId="5FA30E6A" w:rsidR="000350E8" w:rsidRDefault="000350E8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sectPr w:rsidR="000350E8" w:rsidSect="00B36003">
      <w:pgSz w:w="11909" w:h="16834"/>
      <w:pgMar w:top="425" w:right="851" w:bottom="425" w:left="851" w:header="0" w:footer="0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302F164" w14:textId="77777777" w:rsidR="008779DC" w:rsidRDefault="008779DC">
      <w:pPr>
        <w:spacing w:after="0" w:line="240" w:lineRule="auto"/>
      </w:pPr>
      <w:r>
        <w:separator/>
      </w:r>
    </w:p>
  </w:endnote>
  <w:endnote w:type="continuationSeparator" w:id="0">
    <w:p w14:paraId="68AFB9AA" w14:textId="77777777" w:rsidR="008779DC" w:rsidRDefault="008779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8189017" w14:textId="77777777" w:rsidR="008779DC" w:rsidRDefault="008779DC">
      <w:pPr>
        <w:spacing w:after="0" w:line="240" w:lineRule="auto"/>
      </w:pPr>
      <w:r>
        <w:separator/>
      </w:r>
    </w:p>
  </w:footnote>
  <w:footnote w:type="continuationSeparator" w:id="0">
    <w:p w14:paraId="06B914AC" w14:textId="77777777" w:rsidR="008779DC" w:rsidRDefault="008779D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0"/>
    <w:lvl w:ilvl="0">
      <w:start w:val="1"/>
      <w:numFmt w:val="decimal"/>
      <w:lvlText w:val="3.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7"/>
        <w:szCs w:val="17"/>
        <w:u w:val="none"/>
      </w:rPr>
    </w:lvl>
    <w:lvl w:ilvl="1">
      <w:start w:val="1"/>
      <w:numFmt w:val="decimal"/>
      <w:lvlText w:val="3.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7"/>
        <w:szCs w:val="17"/>
        <w:u w:val="none"/>
      </w:rPr>
    </w:lvl>
    <w:lvl w:ilvl="2">
      <w:start w:val="1"/>
      <w:numFmt w:val="decimal"/>
      <w:lvlText w:val="3.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7"/>
        <w:szCs w:val="17"/>
        <w:u w:val="none"/>
      </w:rPr>
    </w:lvl>
    <w:lvl w:ilvl="3">
      <w:start w:val="1"/>
      <w:numFmt w:val="decimal"/>
      <w:lvlText w:val="3.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7"/>
        <w:szCs w:val="17"/>
        <w:u w:val="none"/>
      </w:rPr>
    </w:lvl>
    <w:lvl w:ilvl="4">
      <w:start w:val="1"/>
      <w:numFmt w:val="decimal"/>
      <w:lvlText w:val="3.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7"/>
        <w:szCs w:val="17"/>
        <w:u w:val="none"/>
      </w:rPr>
    </w:lvl>
    <w:lvl w:ilvl="5">
      <w:start w:val="1"/>
      <w:numFmt w:val="decimal"/>
      <w:lvlText w:val="3.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7"/>
        <w:szCs w:val="17"/>
        <w:u w:val="none"/>
      </w:rPr>
    </w:lvl>
    <w:lvl w:ilvl="6">
      <w:start w:val="1"/>
      <w:numFmt w:val="decimal"/>
      <w:lvlText w:val="3.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7"/>
        <w:szCs w:val="17"/>
        <w:u w:val="none"/>
      </w:rPr>
    </w:lvl>
    <w:lvl w:ilvl="7">
      <w:start w:val="1"/>
      <w:numFmt w:val="decimal"/>
      <w:lvlText w:val="3.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7"/>
        <w:szCs w:val="17"/>
        <w:u w:val="none"/>
      </w:rPr>
    </w:lvl>
    <w:lvl w:ilvl="8">
      <w:start w:val="1"/>
      <w:numFmt w:val="decimal"/>
      <w:lvlText w:val="3.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7"/>
        <w:szCs w:val="17"/>
        <w:u w:val="none"/>
      </w:rPr>
    </w:lvl>
  </w:abstractNum>
  <w:abstractNum w:abstractNumId="1" w15:restartNumberingAfterBreak="0">
    <w:nsid w:val="0499130F"/>
    <w:multiLevelType w:val="hybridMultilevel"/>
    <w:tmpl w:val="C86693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1D519D"/>
    <w:multiLevelType w:val="hybridMultilevel"/>
    <w:tmpl w:val="AD644F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17898"/>
    <w:multiLevelType w:val="multilevel"/>
    <w:tmpl w:val="471C66A8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" w15:restartNumberingAfterBreak="0">
    <w:nsid w:val="17EB53D7"/>
    <w:multiLevelType w:val="hybridMultilevel"/>
    <w:tmpl w:val="2F08C0B4"/>
    <w:lvl w:ilvl="0" w:tplc="2586FF34">
      <w:start w:val="2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02F3447"/>
    <w:multiLevelType w:val="hybridMultilevel"/>
    <w:tmpl w:val="AD644F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B3B7E39"/>
    <w:multiLevelType w:val="hybridMultilevel"/>
    <w:tmpl w:val="9F0E59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8DA14A0"/>
    <w:multiLevelType w:val="hybridMultilevel"/>
    <w:tmpl w:val="AD644F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3"/>
  </w:num>
  <w:num w:numId="4">
    <w:abstractNumId w:val="2"/>
  </w:num>
  <w:num w:numId="5">
    <w:abstractNumId w:val="6"/>
  </w:num>
  <w:num w:numId="6">
    <w:abstractNumId w:val="1"/>
  </w:num>
  <w:num w:numId="7">
    <w:abstractNumId w:val="7"/>
  </w:num>
  <w:num w:numId="8">
    <w:abstractNumId w:val="4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D5FC9"/>
    <w:rsid w:val="00004E12"/>
    <w:rsid w:val="00011A89"/>
    <w:rsid w:val="00022202"/>
    <w:rsid w:val="000350E8"/>
    <w:rsid w:val="000370AD"/>
    <w:rsid w:val="00040AAA"/>
    <w:rsid w:val="000462C3"/>
    <w:rsid w:val="000644C1"/>
    <w:rsid w:val="00065590"/>
    <w:rsid w:val="0008189E"/>
    <w:rsid w:val="00096F48"/>
    <w:rsid w:val="000C7504"/>
    <w:rsid w:val="000C75F0"/>
    <w:rsid w:val="000E5EED"/>
    <w:rsid w:val="0010091C"/>
    <w:rsid w:val="001457F9"/>
    <w:rsid w:val="0018288C"/>
    <w:rsid w:val="001A29D1"/>
    <w:rsid w:val="001C482A"/>
    <w:rsid w:val="001D124F"/>
    <w:rsid w:val="001F7B98"/>
    <w:rsid w:val="00202772"/>
    <w:rsid w:val="00210B13"/>
    <w:rsid w:val="002304B1"/>
    <w:rsid w:val="0023714A"/>
    <w:rsid w:val="00242624"/>
    <w:rsid w:val="00250AAE"/>
    <w:rsid w:val="0027043A"/>
    <w:rsid w:val="00275D6E"/>
    <w:rsid w:val="00292B09"/>
    <w:rsid w:val="002974A2"/>
    <w:rsid w:val="002B5B6D"/>
    <w:rsid w:val="002C5BB9"/>
    <w:rsid w:val="002F2E51"/>
    <w:rsid w:val="00301941"/>
    <w:rsid w:val="00324AEF"/>
    <w:rsid w:val="00352E91"/>
    <w:rsid w:val="0035522B"/>
    <w:rsid w:val="00356BAD"/>
    <w:rsid w:val="0036554A"/>
    <w:rsid w:val="00377DD8"/>
    <w:rsid w:val="003A01D6"/>
    <w:rsid w:val="003A036C"/>
    <w:rsid w:val="003A2B0A"/>
    <w:rsid w:val="003B522D"/>
    <w:rsid w:val="003B67C8"/>
    <w:rsid w:val="003C3C79"/>
    <w:rsid w:val="003D12E0"/>
    <w:rsid w:val="003D5D82"/>
    <w:rsid w:val="003E3568"/>
    <w:rsid w:val="003F2953"/>
    <w:rsid w:val="00404A10"/>
    <w:rsid w:val="00407549"/>
    <w:rsid w:val="00420E8E"/>
    <w:rsid w:val="0042276F"/>
    <w:rsid w:val="0042341C"/>
    <w:rsid w:val="00426BDE"/>
    <w:rsid w:val="00443B0A"/>
    <w:rsid w:val="00451C69"/>
    <w:rsid w:val="004939E1"/>
    <w:rsid w:val="004B15BA"/>
    <w:rsid w:val="004C2FC7"/>
    <w:rsid w:val="004D786D"/>
    <w:rsid w:val="004E26D3"/>
    <w:rsid w:val="004F582A"/>
    <w:rsid w:val="00500461"/>
    <w:rsid w:val="00501107"/>
    <w:rsid w:val="005140AE"/>
    <w:rsid w:val="00561724"/>
    <w:rsid w:val="005746F7"/>
    <w:rsid w:val="00597C0B"/>
    <w:rsid w:val="005A028D"/>
    <w:rsid w:val="005A0A96"/>
    <w:rsid w:val="005A5740"/>
    <w:rsid w:val="005C67F5"/>
    <w:rsid w:val="005F0821"/>
    <w:rsid w:val="0060078C"/>
    <w:rsid w:val="00617751"/>
    <w:rsid w:val="0062023F"/>
    <w:rsid w:val="00622CE1"/>
    <w:rsid w:val="006360CF"/>
    <w:rsid w:val="00641A14"/>
    <w:rsid w:val="006528F4"/>
    <w:rsid w:val="00686537"/>
    <w:rsid w:val="00695E0B"/>
    <w:rsid w:val="00696190"/>
    <w:rsid w:val="006B4B2F"/>
    <w:rsid w:val="006B7229"/>
    <w:rsid w:val="006D48F3"/>
    <w:rsid w:val="006D6B00"/>
    <w:rsid w:val="00706190"/>
    <w:rsid w:val="00707CC7"/>
    <w:rsid w:val="007157DC"/>
    <w:rsid w:val="007231C6"/>
    <w:rsid w:val="00732CF8"/>
    <w:rsid w:val="00733034"/>
    <w:rsid w:val="007378F6"/>
    <w:rsid w:val="0077094D"/>
    <w:rsid w:val="007754D6"/>
    <w:rsid w:val="00781B12"/>
    <w:rsid w:val="00786733"/>
    <w:rsid w:val="007A04B1"/>
    <w:rsid w:val="007A5F75"/>
    <w:rsid w:val="007B134F"/>
    <w:rsid w:val="007E65A2"/>
    <w:rsid w:val="007F0A94"/>
    <w:rsid w:val="00816747"/>
    <w:rsid w:val="00837D6A"/>
    <w:rsid w:val="00852F18"/>
    <w:rsid w:val="00867DA4"/>
    <w:rsid w:val="008779DC"/>
    <w:rsid w:val="00884D30"/>
    <w:rsid w:val="008A1E88"/>
    <w:rsid w:val="008F3E9B"/>
    <w:rsid w:val="008F494D"/>
    <w:rsid w:val="009001D4"/>
    <w:rsid w:val="00911BAC"/>
    <w:rsid w:val="00915748"/>
    <w:rsid w:val="00933399"/>
    <w:rsid w:val="0095505B"/>
    <w:rsid w:val="00967181"/>
    <w:rsid w:val="0096725F"/>
    <w:rsid w:val="00973B71"/>
    <w:rsid w:val="00981949"/>
    <w:rsid w:val="00986676"/>
    <w:rsid w:val="00986979"/>
    <w:rsid w:val="009C00AE"/>
    <w:rsid w:val="009C7B6F"/>
    <w:rsid w:val="009D00B2"/>
    <w:rsid w:val="009E455E"/>
    <w:rsid w:val="009E5300"/>
    <w:rsid w:val="009F2FFB"/>
    <w:rsid w:val="00A0441B"/>
    <w:rsid w:val="00A05EEA"/>
    <w:rsid w:val="00A13F56"/>
    <w:rsid w:val="00A16B58"/>
    <w:rsid w:val="00A312D4"/>
    <w:rsid w:val="00A339CC"/>
    <w:rsid w:val="00A454E6"/>
    <w:rsid w:val="00A52183"/>
    <w:rsid w:val="00A933FC"/>
    <w:rsid w:val="00AB1533"/>
    <w:rsid w:val="00AF22FC"/>
    <w:rsid w:val="00AF5188"/>
    <w:rsid w:val="00AF562E"/>
    <w:rsid w:val="00B261BD"/>
    <w:rsid w:val="00B36003"/>
    <w:rsid w:val="00B659F6"/>
    <w:rsid w:val="00B96F47"/>
    <w:rsid w:val="00BC00BA"/>
    <w:rsid w:val="00BD3091"/>
    <w:rsid w:val="00BE62BB"/>
    <w:rsid w:val="00BE7D8E"/>
    <w:rsid w:val="00BF1E0B"/>
    <w:rsid w:val="00C21C37"/>
    <w:rsid w:val="00C32A56"/>
    <w:rsid w:val="00C33A30"/>
    <w:rsid w:val="00C34459"/>
    <w:rsid w:val="00C61FDC"/>
    <w:rsid w:val="00C65473"/>
    <w:rsid w:val="00C73052"/>
    <w:rsid w:val="00C747C4"/>
    <w:rsid w:val="00C774FB"/>
    <w:rsid w:val="00C8573E"/>
    <w:rsid w:val="00C875F1"/>
    <w:rsid w:val="00CA0DA0"/>
    <w:rsid w:val="00CA3732"/>
    <w:rsid w:val="00CA5469"/>
    <w:rsid w:val="00CA5AC5"/>
    <w:rsid w:val="00CB2967"/>
    <w:rsid w:val="00CB31E3"/>
    <w:rsid w:val="00CB4E37"/>
    <w:rsid w:val="00CC21D6"/>
    <w:rsid w:val="00CE0E7D"/>
    <w:rsid w:val="00CF7A84"/>
    <w:rsid w:val="00D16603"/>
    <w:rsid w:val="00D26CA8"/>
    <w:rsid w:val="00D67EA0"/>
    <w:rsid w:val="00D75F60"/>
    <w:rsid w:val="00D92E1D"/>
    <w:rsid w:val="00D93851"/>
    <w:rsid w:val="00DA1BF9"/>
    <w:rsid w:val="00DA6E5C"/>
    <w:rsid w:val="00DD5C78"/>
    <w:rsid w:val="00DD6405"/>
    <w:rsid w:val="00DD692B"/>
    <w:rsid w:val="00DE5606"/>
    <w:rsid w:val="00E12970"/>
    <w:rsid w:val="00E15ED3"/>
    <w:rsid w:val="00E17903"/>
    <w:rsid w:val="00E30904"/>
    <w:rsid w:val="00E31B4C"/>
    <w:rsid w:val="00E35731"/>
    <w:rsid w:val="00E37FA0"/>
    <w:rsid w:val="00E4031B"/>
    <w:rsid w:val="00E61033"/>
    <w:rsid w:val="00E66DB3"/>
    <w:rsid w:val="00E76A2C"/>
    <w:rsid w:val="00EA1610"/>
    <w:rsid w:val="00ED09C3"/>
    <w:rsid w:val="00EE1289"/>
    <w:rsid w:val="00EE6856"/>
    <w:rsid w:val="00EE69BA"/>
    <w:rsid w:val="00F11B30"/>
    <w:rsid w:val="00F5208D"/>
    <w:rsid w:val="00F561B2"/>
    <w:rsid w:val="00F87846"/>
    <w:rsid w:val="00F903C4"/>
    <w:rsid w:val="00F95B32"/>
    <w:rsid w:val="00F962FF"/>
    <w:rsid w:val="00FA4ACC"/>
    <w:rsid w:val="00FB0EAC"/>
    <w:rsid w:val="00FD26D4"/>
    <w:rsid w:val="00FD5FC9"/>
    <w:rsid w:val="00FD7FC0"/>
    <w:rsid w:val="00FE60DF"/>
    <w:rsid w:val="00FF409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A977FC"/>
  <w15:docId w15:val="{17CE3B44-AA72-49A7-87C9-23DA7D1D4E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07CC7"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974A2"/>
    <w:rPr>
      <w:sz w:val="22"/>
      <w:szCs w:val="22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2304B1"/>
    <w:pPr>
      <w:spacing w:after="0" w:line="240" w:lineRule="auto"/>
    </w:pPr>
    <w:rPr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304B1"/>
    <w:rPr>
      <w:rFonts w:ascii="Calibri" w:hAnsi="Calibri"/>
      <w:sz w:val="18"/>
      <w:szCs w:val="18"/>
    </w:rPr>
  </w:style>
  <w:style w:type="paragraph" w:styleId="a6">
    <w:name w:val="List Paragraph"/>
    <w:basedOn w:val="a"/>
    <w:uiPriority w:val="34"/>
    <w:qFormat/>
    <w:rsid w:val="001D124F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0"/>
      <w:lang w:val="en-AU" w:eastAsia="ru-RU"/>
    </w:rPr>
  </w:style>
  <w:style w:type="character" w:customStyle="1" w:styleId="a7">
    <w:name w:val="Основной текст_"/>
    <w:basedOn w:val="a0"/>
    <w:link w:val="2"/>
    <w:locked/>
    <w:rsid w:val="001D124F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7"/>
    <w:rsid w:val="001D124F"/>
    <w:pPr>
      <w:widowControl w:val="0"/>
      <w:shd w:val="clear" w:color="auto" w:fill="FFFFFF"/>
      <w:spacing w:after="0" w:line="322" w:lineRule="exact"/>
    </w:pPr>
    <w:rPr>
      <w:rFonts w:ascii="Times New Roman" w:eastAsia="Times New Roman" w:hAnsi="Times New Roman"/>
      <w:sz w:val="27"/>
      <w:szCs w:val="27"/>
    </w:rPr>
  </w:style>
  <w:style w:type="paragraph" w:customStyle="1" w:styleId="1">
    <w:name w:val="Обычный1"/>
    <w:rsid w:val="001D124F"/>
    <w:pPr>
      <w:snapToGrid w:val="0"/>
    </w:pPr>
    <w:rPr>
      <w:rFonts w:ascii="Times New Roman" w:eastAsia="Times New Roman" w:hAnsi="Times New Roman"/>
      <w:sz w:val="28"/>
    </w:rPr>
  </w:style>
  <w:style w:type="character" w:styleId="a8">
    <w:name w:val="Hyperlink"/>
    <w:basedOn w:val="a0"/>
    <w:uiPriority w:val="99"/>
    <w:unhideWhenUsed/>
    <w:rsid w:val="003A036C"/>
    <w:rPr>
      <w:color w:val="0563C1"/>
      <w:u w:val="single"/>
    </w:rPr>
  </w:style>
  <w:style w:type="character" w:styleId="a9">
    <w:name w:val="annotation reference"/>
    <w:basedOn w:val="a0"/>
    <w:uiPriority w:val="99"/>
    <w:semiHidden/>
    <w:unhideWhenUsed/>
    <w:rsid w:val="00C774FB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C774FB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C774FB"/>
    <w:rPr>
      <w:lang w:eastAsia="en-US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C774FB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C774FB"/>
    <w:rPr>
      <w:b/>
      <w:bCs/>
      <w:lang w:eastAsia="en-US"/>
    </w:rPr>
  </w:style>
  <w:style w:type="paragraph" w:customStyle="1" w:styleId="Default">
    <w:name w:val="Default"/>
    <w:rsid w:val="00CC21D6"/>
    <w:pPr>
      <w:autoSpaceDE w:val="0"/>
      <w:autoSpaceDN w:val="0"/>
      <w:adjustRightInd w:val="0"/>
    </w:pPr>
    <w:rPr>
      <w:rFonts w:ascii="Times New Roman" w:eastAsiaTheme="minorHAnsi" w:hAnsi="Times New Roman"/>
      <w:color w:val="000000"/>
      <w:sz w:val="24"/>
      <w:szCs w:val="24"/>
      <w:lang w:eastAsia="en-US"/>
    </w:rPr>
  </w:style>
  <w:style w:type="table" w:styleId="ae">
    <w:name w:val="Table Grid"/>
    <w:basedOn w:val="a1"/>
    <w:uiPriority w:val="59"/>
    <w:rsid w:val="00CC21D6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310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84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G:\&#1053;&#1054;&#1042;&#1067;&#1049;%20&#1050;&#1054;&#1056;&#1055;&#1059;&#1057;\&#1058;&#1077;&#1093;&#1085;&#1080;&#1095;&#1077;&#1089;&#1082;&#1080;&#1077;%20&#1079;&#1072;&#1076;&#1072;&#1085;&#1080;&#1103;\&#1058;&#1045;&#1061;&#1047;&#1040;&#1044;&#1040;&#1053;&#1048;&#1071;%20(&#1050;&#1058;,&#1052;&#1056;&#1058;)\&#1056;&#1050;&#1058;%20&#1080;%20&#1080;&#1085;&#1098;&#1077;&#1082;&#1090;&#1086;&#1088;%20(1)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E060F1-DB9B-4D80-BD0E-6AA1CCFD5E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РКТ и инъектор (1)</Template>
  <TotalTime>2</TotalTime>
  <Pages>5</Pages>
  <Words>1203</Words>
  <Characters>6862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8049</CharactersWithSpaces>
  <SharedDoc>false</SharedDoc>
  <HLinks>
    <vt:vector size="6" baseType="variant">
      <vt:variant>
        <vt:i4>2949151</vt:i4>
      </vt:variant>
      <vt:variant>
        <vt:i4>0</vt:i4>
      </vt:variant>
      <vt:variant>
        <vt:i4>0</vt:i4>
      </vt:variant>
      <vt:variant>
        <vt:i4>5</vt:i4>
      </vt:variant>
      <vt:variant>
        <vt:lpwstr>mailto:mzrb@belcmt.by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HP</dc:creator>
  <cp:lastModifiedBy>Андрей Кучинский</cp:lastModifiedBy>
  <cp:revision>3</cp:revision>
  <cp:lastPrinted>2025-03-17T09:37:00Z</cp:lastPrinted>
  <dcterms:created xsi:type="dcterms:W3CDTF">2025-03-24T14:24:00Z</dcterms:created>
  <dcterms:modified xsi:type="dcterms:W3CDTF">2025-03-24T14:27:00Z</dcterms:modified>
</cp:coreProperties>
</file>